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E46" w:rsidRDefault="00F47485">
      <w:pPr>
        <w:pStyle w:val="Title"/>
      </w:pPr>
      <w:bookmarkStart w:id="0" w:name="_GoBack"/>
      <w:bookmarkEnd w:id="0"/>
      <w:r>
        <w:t xml:space="preserve">Certificate Of 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5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4E46" w:rsidRDefault="009F4E4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Description: 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50,68675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50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s&#10;cLnDAAAA2gAAAA8AAABkcnMvZG93bnJldi54bWxEj81qwzAQhO+FvIPYQC+lkdNAKG6U4ARiSg6G&#10;pH2ArbW13VgrI6n+efsoUOhxmJlvmM1uNK3oyfnGsoLlIgFBXFrdcKXg8+P4/ArCB2SNrWVSMJGH&#10;3Xb2sMFU24HP1F9CJSKEfYoK6hC6VEpf1mTQL2xHHL1v6wyGKF0ltcMhwk0rX5JkLQ02HBdq7OhQ&#10;U3m9/BoFbjjlXHzprJuWTfvzlA9U7DOlHudj9gYi0Bj+w3/td61gBfcr8QbI7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KxwucMAAADaAAAADwAAAAAAAAAAAAAAAACcAgAA&#10;ZHJzL2Rvd25yZXYueG1sUEsFBgAAAAAEAAQA9wAAAIwDAAAAAA==&#10;">
                  <v:imagedata r:id="rId12" o:title=""/>
                  <v:path arrowok="t"/>
                </v:shape>
                <v:shape id="Black border" o:spid="_x0000_s1028" type="#_x0000_t75" style="position:absolute;left:9525;width:9182100;height:6867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8&#10;WBfEAAAA3QAAAA8AAABkcnMvZG93bnJldi54bWxEj9GKwjAURN8X/IdwhX1ZNFUXlWqUKiz4sitW&#10;P+DSXJtic1OaqPXvzYLg4zAzZ5jlurO1uFHrK8cKRsMEBHHhdMWlgtPxZzAH4QOyxtoxKXiQh/Wq&#10;97HEVLs7H+iWh1JECPsUFZgQmlRKXxiy6IeuIY7e2bUWQ5RtKXWL9wi3tRwnyVRarDguGGxoa6i4&#10;5Fer4G9WNl+zfb79LbrajDZ7oiy7KvXZ77IFiEBdeIdf7Z1WMJmPv+H/TXwCcvU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8WBfEAAAA3QAAAA8AAAAAAAAAAAAAAAAAnAIA&#10;AGRycy9kb3ducmV2LnhtbFBLBQYAAAAABAAEAPcAAACNAwAAAAA=&#10;">
                  <v:imagedata r:id="rId13" o:title=""/>
                  <v:path arrowok="t"/>
                </v:shape>
                <v:rect id="Rectangular border" o:spid="_x0000_s1029" style="position:absolute;left:180975;top:161925;width:8834113;height:65402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8ys4wAAA&#10;ANoAAAAPAAAAZHJzL2Rvd25yZXYueG1sRI/NqsIwFIT3F3yHcAR317SKF6lG8QfBhRur4PbQHNti&#10;c1KaaKtPbwThLoeZ+YaZLztTiQc1rrSsIB5GIIgzq0vOFZxPu98pCOeRNVaWScGTHCwXvZ85Jtq2&#10;fKRH6nMRIOwSVFB4XydSuqwgg25oa+LgXW1j0AfZ5FI32Aa4qeQoiv6kwZLDQoE1bQrKbundKNjG&#10;3a6lw6a2l238WqPW6Vh7pQb9bjUD4anz/+Fve68VTOBzJdwAuXg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8ys4wAAAANoAAAAPAAAAAAAAAAAAAAAAAJcCAABkcnMvZG93bnJl&#10;di54bWxQSwUGAAAAAAQABAD1AAAAhAMAAAAA&#10;" filled="f" strokecolor="#653a95 [3208]" strokeweight="6.5pt">
                  <v:textbox>
                    <w:txbxContent>
                      <w:p w:rsidR="009F4E46" w:rsidRDefault="009F4E46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>Participation</w:t>
      </w:r>
    </w:p>
    <w:p w:rsidR="009F4E46" w:rsidRDefault="00DE3471">
      <w:pPr>
        <w:pStyle w:val="Name"/>
      </w:pPr>
      <w:sdt>
        <w:sdtPr>
          <w:id w:val="-1756204315"/>
          <w:placeholder>
            <w:docPart w:val="3B53529D906F1D4EB67B4B8770BE786A"/>
          </w:placeholder>
          <w:temporary/>
          <w:showingPlcHdr/>
        </w:sdtPr>
        <w:sdtEndPr/>
        <w:sdtContent>
          <w:r w:rsidR="00F47485">
            <w:t>[Recipient Name]</w:t>
          </w:r>
        </w:sdtContent>
      </w:sdt>
    </w:p>
    <w:sdt>
      <w:sdtPr>
        <w:id w:val="1430230843"/>
        <w:placeholder>
          <w:docPart w:val="37392C33BCBA7E4F8BECA6AFC699A84B"/>
        </w:placeholder>
        <w:temporary/>
        <w:showingPlcHdr/>
      </w:sdtPr>
      <w:sdtEndPr/>
      <w:sdtContent>
        <w:p w:rsidR="009F4E46" w:rsidRDefault="00F47485">
          <w:r>
            <w:t>is thanked for their phenomenal participation on</w:t>
          </w:r>
        </w:p>
      </w:sdtContent>
    </w:sdt>
    <w:p w:rsidR="009F4E46" w:rsidRDefault="00DE3471">
      <w:pPr>
        <w:pStyle w:val="Organization"/>
        <w:spacing w:after="0"/>
      </w:pPr>
      <w:sdt>
        <w:sdtPr>
          <w:id w:val="-50456193"/>
          <w:placeholder>
            <w:docPart w:val="F840F049E04D4A458B6D8F3043BE09C1"/>
          </w:placeholder>
          <w:temporary/>
          <w:showingPlcHdr/>
        </w:sdtPr>
        <w:sdtEndPr/>
        <w:sdtContent>
          <w:r w:rsidR="00F47485"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9F4E46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BD8EC5FDF4051F45BD9A9D5BE127ED29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9F4E46" w:rsidRDefault="00F47485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24" name="Group 24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25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26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5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7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8" name="Star icon" descr="Star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414311"/>
                                      <a:ext cx="1123950" cy="1066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id="Group 24" o:spid="_x0000_s1026" alt="Description: Award seal graphic" style="width:149pt;height:149pt;mso-position-horizontal-relative:char;mso-position-vertical-relative:line" coordsize="1892300,1892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">
                          <v:group id="Seal" o:spid="_x0000_s1027" alt="Award Seal" style="position:absolute;width:1892300;height:1892300" coordsize="1895475,1901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          <v:shape id="Seal Shape" o:spid="_x0000_s1028" alt="Award seal shape" style="position:absolute;top:9525;width:1892300;height:1892300;visibility:visible;mso-wrap-style:square;v-text-anchor:top" coordsize="3366,3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Ja1rxwAA&#10;ANsAAAAPAAAAZHJzL2Rvd25yZXYueG1sRI/dagIxFITvC32HcAreFM12pSKrUWxFsFQo/oBeHjbH&#10;3dXNyTaJun17Uyj0cpiZb5jxtDW1uJLzlWUFL70EBHFudcWFgt120R2C8AFZY22ZFPyQh+nk8WGM&#10;mbY3XtN1EwoRIewzVFCG0GRS+rwkg75nG+LoHa0zGKJ0hdQObxFuapkmyUAarDgulNjQe0n5eXMx&#10;Cuavz6fL4fix73+6t/lCn76+05VUqvPUzkYgArXhP/zXXmoF6QB+v8QfIC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yWta8cAAADbAAAADwAAAAAAAAAAAAAAAACXAgAAZHJz&#10;L2Rvd25yZXYueG1sUEsFBgAAAAAEAAQA9QAAAIsDAAAAAA==&#10;" path="m1674,214l1888,,2048,267,2297,107,2386,392,2671,303,2671,605,2974,588,2903,890,3206,944,3063,1211,3330,1353,3134,1585,3366,1781,3117,1941,3277,2190,2992,2297,3099,2564,2796,2600,2832,2903,2529,2849,2493,3152,2208,3027,2101,3294,1870,3116,1674,3348,1496,3116,1264,3294,1140,3027,872,3152,819,2849,534,2903,552,2600,249,2564,356,2297,71,2190,249,1941,,1781,231,1585,18,1353,302,1211,160,944,445,890,374,588,677,605,694,303,979,392,1051,107,1318,267,1460,,1674,214xe" fillcolor="#653a95 [3208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75;height:1895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/&#10;dN7DAAAA2wAAAA8AAABkcnMvZG93bnJldi54bWxEj91qwkAUhO8LvsNyhN7VXQWrRleRoLSlKPjz&#10;AIfsMQlmz4bsauLbdwWhl8PMfMMsVp2txJ0aXzrWMBwoEMSZMyXnGs6n7ccUhA/IBivHpOFBHlbL&#10;3tsCE+NaPtD9GHIRIewT1FCEUCdS+qwgi37gauLoXVxjMUTZ5NI02Ea4reRIqU9pseS4UGBNaUHZ&#10;9XizGr7otNnvJurx+zPOA85U2tY+1fq9363nIAJ14T/8an8bDaMJPL/EHyC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H903sMAAADbAAAADwAAAAAAAAAAAAAAAACcAgAA&#10;ZHJzL2Rvd25yZXYueG1sUEsFBgAAAAAEAAQA9wAAAIwDAAAAAA==&#10;">
                              <v:imagedata r:id="rId16" o:title="Award seal texture" croptop="-2164f" cropleft="19433f" cropright="-949f"/>
                              <v:path arrowok="t"/>
                            </v:shape>
                          </v:group>
                          <v:shape id="Star icon" o:spid="_x0000_s1030" type="#_x0000_t75" alt="Star icon" style="position:absolute;left:381000;top:414311;width:1123950;height:10668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o&#10;vRG/AAAA2wAAAA8AAABkcnMvZG93bnJldi54bWxET82KwjAQvgv7DmEW9qaJLqhU0+IuyOrBg9UH&#10;GJqxLTaT0sTa9enNQfD48f2vs8E2oqfO1441TCcKBHHhTM2lhvNpO16C8AHZYOOYNPyThyz9GK0x&#10;Me7OR+rzUIoYwj5BDVUIbSKlLyqy6CeuJY7cxXUWQ4RdKU2H9xhuGzlTai4t1hwbKmzpt6Limt+s&#10;hv6Q0/fPQuVnxfQoqNwPf6dW66/PYbMCEWgIb/HLvTMaZnFs/BJ/gEy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c6L0RvwAAANsAAAAPAAAAAAAAAAAAAAAAAJwCAABkcnMv&#10;ZG93bnJldi54bWxQSwUGAAAAAAQABAD3AAAAiAMAAAAA&#10;">
                            <v:imagedata r:id="rId17" o:title="Star icon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9F4E46" w:rsidRDefault="009F4E46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9F4E46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FF41805273870D4894818C1BCB4FE507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9F4E46" w:rsidRDefault="00F47485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9F4E46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9F4E46" w:rsidRDefault="00F47485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1E4336F52383F64CBD561C51D05B7DAA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9F4E46" w:rsidRDefault="00F47485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9F4E46" w:rsidRDefault="009F4E46">
            <w:pPr>
              <w:spacing w:after="0" w:line="240" w:lineRule="auto"/>
            </w:pPr>
          </w:p>
        </w:tc>
      </w:tr>
    </w:tbl>
    <w:p w:rsidR="009F4E46" w:rsidRDefault="009F4E46">
      <w:pPr>
        <w:spacing w:after="0" w:line="200" w:lineRule="exact"/>
      </w:pPr>
    </w:p>
    <w:sectPr w:rsidR="009F4E46">
      <w:pgSz w:w="15840" w:h="12240" w:orient="landscape"/>
      <w:pgMar w:top="2160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471" w:rsidRDefault="00DE3471">
      <w:pPr>
        <w:spacing w:after="0" w:line="240" w:lineRule="auto"/>
      </w:pPr>
      <w:r>
        <w:separator/>
      </w:r>
    </w:p>
  </w:endnote>
  <w:endnote w:type="continuationSeparator" w:id="0">
    <w:p w:rsidR="00DE3471" w:rsidRDefault="00DE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471" w:rsidRDefault="00DE3471">
      <w:pPr>
        <w:spacing w:after="0" w:line="240" w:lineRule="auto"/>
      </w:pPr>
      <w:r>
        <w:separator/>
      </w:r>
    </w:p>
  </w:footnote>
  <w:footnote w:type="continuationSeparator" w:id="0">
    <w:p w:rsidR="00DE3471" w:rsidRDefault="00DE34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71"/>
    <w:rsid w:val="004230F1"/>
    <w:rsid w:val="009F4E46"/>
    <w:rsid w:val="00DE3471"/>
    <w:rsid w:val="00F4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653A95" w:themeColor="accent5"/>
      <w:sz w:val="68"/>
      <w:szCs w:val="68"/>
      <w14:textOutline w14:w="12700" w14:cap="sq" w14:cmpd="sng" w14:algn="ctr">
        <w14:noFill/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el:Downloads:TS1040401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B53529D906F1D4EB67B4B8770BE7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17F63-A954-474B-8422-B7F98FF05780}"/>
      </w:docPartPr>
      <w:docPartBody>
        <w:p w:rsidR="00000000" w:rsidRDefault="00286053">
          <w:pPr>
            <w:pStyle w:val="3B53529D906F1D4EB67B4B8770BE786A"/>
          </w:pPr>
          <w:r>
            <w:t>[Recipient Name]</w:t>
          </w:r>
        </w:p>
      </w:docPartBody>
    </w:docPart>
    <w:docPart>
      <w:docPartPr>
        <w:name w:val="37392C33BCBA7E4F8BECA6AFC699A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15ED9-5294-1D49-ACB2-548F9B8802BC}"/>
      </w:docPartPr>
      <w:docPartBody>
        <w:p w:rsidR="00000000" w:rsidRDefault="00286053">
          <w:pPr>
            <w:pStyle w:val="37392C33BCBA7E4F8BECA6AFC699A84B"/>
          </w:pPr>
          <w:r>
            <w:t>is thanked for their phenomenal participation on</w:t>
          </w:r>
        </w:p>
      </w:docPartBody>
    </w:docPart>
    <w:docPart>
      <w:docPartPr>
        <w:name w:val="F840F049E04D4A458B6D8F3043BE0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0563E-F2CA-2C43-BA9D-8DF05A90D670}"/>
      </w:docPartPr>
      <w:docPartBody>
        <w:p w:rsidR="00000000" w:rsidRDefault="00286053">
          <w:pPr>
            <w:pStyle w:val="F840F049E04D4A458B6D8F3043BE09C1"/>
          </w:pPr>
          <w:r>
            <w:t>[Team Name]</w:t>
          </w:r>
        </w:p>
      </w:docPartBody>
    </w:docPart>
    <w:docPart>
      <w:docPartPr>
        <w:name w:val="BD8EC5FDF4051F45BD9A9D5BE127E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C9A41-638D-5442-8D44-229671B1D63C}"/>
      </w:docPartPr>
      <w:docPartBody>
        <w:p w:rsidR="00000000" w:rsidRDefault="00286053">
          <w:pPr>
            <w:pStyle w:val="BD8EC5FDF4051F45BD9A9D5BE127ED29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FF41805273870D4894818C1BCB4F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EE194-D38A-AB4B-9161-4B410DDD9290}"/>
      </w:docPartPr>
      <w:docPartBody>
        <w:p w:rsidR="00000000" w:rsidRDefault="00286053">
          <w:pPr>
            <w:pStyle w:val="FF41805273870D4894818C1BCB4FE507"/>
          </w:pPr>
          <w:r>
            <w:t>[Signatory name(s)]</w:t>
          </w:r>
        </w:p>
      </w:docPartBody>
    </w:docPart>
    <w:docPart>
      <w:docPartPr>
        <w:name w:val="1E4336F52383F64CBD561C51D05B7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1A9DB-01A3-3746-9EBB-6AFE6155E345}"/>
      </w:docPartPr>
      <w:docPartBody>
        <w:p w:rsidR="00000000" w:rsidRDefault="00286053">
          <w:pPr>
            <w:pStyle w:val="1E4336F52383F64CBD561C51D05B7DAA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53529D906F1D4EB67B4B8770BE786A">
    <w:name w:val="3B53529D906F1D4EB67B4B8770BE786A"/>
  </w:style>
  <w:style w:type="paragraph" w:customStyle="1" w:styleId="37392C33BCBA7E4F8BECA6AFC699A84B">
    <w:name w:val="37392C33BCBA7E4F8BECA6AFC699A84B"/>
  </w:style>
  <w:style w:type="paragraph" w:customStyle="1" w:styleId="F840F049E04D4A458B6D8F3043BE09C1">
    <w:name w:val="F840F049E04D4A458B6D8F3043BE09C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D8EC5FDF4051F45BD9A9D5BE127ED29">
    <w:name w:val="BD8EC5FDF4051F45BD9A9D5BE127ED29"/>
  </w:style>
  <w:style w:type="paragraph" w:customStyle="1" w:styleId="FF41805273870D4894818C1BCB4FE507">
    <w:name w:val="FF41805273870D4894818C1BCB4FE507"/>
  </w:style>
  <w:style w:type="paragraph" w:customStyle="1" w:styleId="1E4336F52383F64CBD561C51D05B7DAA">
    <w:name w:val="1E4336F52383F64CBD561C51D05B7DA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53529D906F1D4EB67B4B8770BE786A">
    <w:name w:val="3B53529D906F1D4EB67B4B8770BE786A"/>
  </w:style>
  <w:style w:type="paragraph" w:customStyle="1" w:styleId="37392C33BCBA7E4F8BECA6AFC699A84B">
    <w:name w:val="37392C33BCBA7E4F8BECA6AFC699A84B"/>
  </w:style>
  <w:style w:type="paragraph" w:customStyle="1" w:styleId="F840F049E04D4A458B6D8F3043BE09C1">
    <w:name w:val="F840F049E04D4A458B6D8F3043BE09C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D8EC5FDF4051F45BD9A9D5BE127ED29">
    <w:name w:val="BD8EC5FDF4051F45BD9A9D5BE127ED29"/>
  </w:style>
  <w:style w:type="paragraph" w:customStyle="1" w:styleId="FF41805273870D4894818C1BCB4FE507">
    <w:name w:val="FF41805273870D4894818C1BCB4FE507"/>
  </w:style>
  <w:style w:type="paragraph" w:customStyle="1" w:styleId="1E4336F52383F64CBD561C51D05B7DAA">
    <w:name w:val="1E4336F52383F64CBD561C51D05B7D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ACA365-9837-4943-B61D-2A938B522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TS104040171.dotx</Template>
  <TotalTime>0</TotalTime>
  <Pages>1</Pages>
  <Words>29</Words>
  <Characters>171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Laurel Yan</dc:creator>
  <cp:keywords/>
  <cp:lastModifiedBy>Laurel Yan</cp:lastModifiedBy>
  <cp:revision>1</cp:revision>
  <dcterms:created xsi:type="dcterms:W3CDTF">2014-03-11T08:30:00Z</dcterms:created>
  <dcterms:modified xsi:type="dcterms:W3CDTF">2014-03-11T08:30:00Z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