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7C7F" w:rsidRDefault="007900EE">
      <w:bookmarkStart w:id="0" w:name="_GoBack"/>
      <w:bookmarkEnd w:id="0"/>
      <w:r>
        <w:rPr>
          <w:noProof/>
          <w:color w:val="auto"/>
          <w:kern w:val="0"/>
          <w:sz w:val="24"/>
        </w:rPr>
        <mc:AlternateContent>
          <mc:Choice Requires="wps">
            <w:drawing>
              <wp:anchor distT="0" distB="0" distL="114300" distR="114300" simplePos="0" relativeHeight="251661312" behindDoc="0" locked="0" layoutInCell="1" allowOverlap="1">
                <wp:simplePos x="0" y="0"/>
                <wp:positionH relativeFrom="column">
                  <wp:posOffset>6235700</wp:posOffset>
                </wp:positionH>
                <wp:positionV relativeFrom="paragraph">
                  <wp:posOffset>1737360</wp:posOffset>
                </wp:positionV>
                <wp:extent cx="2136140" cy="2842260"/>
                <wp:effectExtent l="0" t="0" r="0" b="5080"/>
                <wp:wrapNone/>
                <wp:docPr id="14"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140" cy="2842260"/>
                        </a:xfrm>
                        <a:prstGeom prst="rect">
                          <a:avLst/>
                        </a:prstGeom>
                        <a:solidFill>
                          <a:srgbClr val="ABA1A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7C7F" w:rsidRPr="00847035" w:rsidRDefault="00497C7F">
                            <w:pPr>
                              <w:rPr>
                                <w:rFonts w:ascii="Verdana" w:hAnsi="Verdana"/>
                                <w:sz w:val="16"/>
                              </w:rPr>
                            </w:pPr>
                          </w:p>
                          <w:p w:rsidR="00497C7F" w:rsidRPr="00847035" w:rsidRDefault="00497C7F">
                            <w:pPr>
                              <w:rPr>
                                <w:rFonts w:ascii="Verdana" w:hAnsi="Verdana"/>
                                <w:sz w:val="16"/>
                              </w:rPr>
                            </w:pPr>
                          </w:p>
                          <w:p w:rsidR="00497C7F" w:rsidRPr="00847035" w:rsidRDefault="00497C7F">
                            <w:pPr>
                              <w:rPr>
                                <w:rFonts w:ascii="Verdana" w:hAnsi="Verdana"/>
                                <w:sz w:val="16"/>
                              </w:rPr>
                            </w:pPr>
                          </w:p>
                          <w:p w:rsidR="00497C7F" w:rsidRPr="00847035" w:rsidRDefault="00497C7F">
                            <w:pPr>
                              <w:rPr>
                                <w:rFonts w:ascii="Verdana" w:hAnsi="Verdana"/>
                                <w:sz w:val="16"/>
                              </w:rPr>
                            </w:pPr>
                          </w:p>
                          <w:p w:rsidR="00497C7F" w:rsidRPr="00847035" w:rsidRDefault="00497C7F">
                            <w:pPr>
                              <w:rPr>
                                <w:rFonts w:ascii="Verdana" w:hAnsi="Verdana"/>
                                <w:sz w:val="16"/>
                              </w:rPr>
                            </w:pPr>
                          </w:p>
                          <w:p w:rsidR="00497C7F" w:rsidRPr="00847035" w:rsidRDefault="00497C7F">
                            <w:pPr>
                              <w:rPr>
                                <w:rFonts w:ascii="Verdana" w:hAnsi="Verdana"/>
                                <w:sz w:val="16"/>
                              </w:rPr>
                            </w:pPr>
                          </w:p>
                          <w:p w:rsidR="00497C7F" w:rsidRPr="00847035" w:rsidRDefault="00497C7F">
                            <w:pPr>
                              <w:rPr>
                                <w:rFonts w:ascii="Verdana" w:hAnsi="Verdana"/>
                                <w:sz w:val="16"/>
                              </w:rPr>
                            </w:pPr>
                          </w:p>
                          <w:p w:rsidR="00497C7F" w:rsidRPr="00847035" w:rsidRDefault="00497C7F">
                            <w:pPr>
                              <w:rPr>
                                <w:rFonts w:ascii="Verdana" w:hAnsi="Verdana"/>
                                <w:sz w:val="16"/>
                              </w:rPr>
                            </w:pPr>
                          </w:p>
                          <w:p w:rsidR="00497C7F" w:rsidRPr="00847035" w:rsidRDefault="00497C7F" w:rsidP="002401A9">
                            <w:pPr>
                              <w:pStyle w:val="Photobox01"/>
                            </w:pPr>
                          </w:p>
                          <w:p w:rsidR="00497C7F" w:rsidRPr="00497C7F" w:rsidRDefault="00497C7F" w:rsidP="00497C7F">
                            <w:pPr>
                              <w:pStyle w:val="Photobox01"/>
                            </w:pPr>
                            <w:r w:rsidRPr="00497C7F">
                              <w:t>Delete text and place photo here.</w:t>
                            </w:r>
                          </w:p>
                          <w:p w:rsidR="00497C7F" w:rsidRDefault="00497C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77" o:spid="_x0000_s1026" type="#_x0000_t202" style="position:absolute;margin-left:491pt;margin-top:136.8pt;width:168.2pt;height:223.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" fillcolor="#aba1a1" stroked="f">
                <v:textbox>
                  <w:txbxContent>
                    <w:p w:rsidR="00497C7F" w:rsidRPr="00847035" w:rsidRDefault="00497C7F">
                      <w:pPr>
                        <w:rPr>
                          <w:rFonts w:ascii="Verdana" w:hAnsi="Verdana"/>
                          <w:sz w:val="16"/>
                        </w:rPr>
                      </w:pPr>
                    </w:p>
                    <w:p w:rsidR="00497C7F" w:rsidRPr="00847035" w:rsidRDefault="00497C7F">
                      <w:pPr>
                        <w:rPr>
                          <w:rFonts w:ascii="Verdana" w:hAnsi="Verdana"/>
                          <w:sz w:val="16"/>
                        </w:rPr>
                      </w:pPr>
                    </w:p>
                    <w:p w:rsidR="00497C7F" w:rsidRPr="00847035" w:rsidRDefault="00497C7F">
                      <w:pPr>
                        <w:rPr>
                          <w:rFonts w:ascii="Verdana" w:hAnsi="Verdana"/>
                          <w:sz w:val="16"/>
                        </w:rPr>
                      </w:pPr>
                    </w:p>
                    <w:p w:rsidR="00497C7F" w:rsidRPr="00847035" w:rsidRDefault="00497C7F">
                      <w:pPr>
                        <w:rPr>
                          <w:rFonts w:ascii="Verdana" w:hAnsi="Verdana"/>
                          <w:sz w:val="16"/>
                        </w:rPr>
                      </w:pPr>
                    </w:p>
                    <w:p w:rsidR="00497C7F" w:rsidRPr="00847035" w:rsidRDefault="00497C7F">
                      <w:pPr>
                        <w:rPr>
                          <w:rFonts w:ascii="Verdana" w:hAnsi="Verdana"/>
                          <w:sz w:val="16"/>
                        </w:rPr>
                      </w:pPr>
                    </w:p>
                    <w:p w:rsidR="00497C7F" w:rsidRPr="00847035" w:rsidRDefault="00497C7F">
                      <w:pPr>
                        <w:rPr>
                          <w:rFonts w:ascii="Verdana" w:hAnsi="Verdana"/>
                          <w:sz w:val="16"/>
                        </w:rPr>
                      </w:pPr>
                    </w:p>
                    <w:p w:rsidR="00497C7F" w:rsidRPr="00847035" w:rsidRDefault="00497C7F">
                      <w:pPr>
                        <w:rPr>
                          <w:rFonts w:ascii="Verdana" w:hAnsi="Verdana"/>
                          <w:sz w:val="16"/>
                        </w:rPr>
                      </w:pPr>
                    </w:p>
                    <w:p w:rsidR="00497C7F" w:rsidRPr="00847035" w:rsidRDefault="00497C7F">
                      <w:pPr>
                        <w:rPr>
                          <w:rFonts w:ascii="Verdana" w:hAnsi="Verdana"/>
                          <w:sz w:val="16"/>
                        </w:rPr>
                      </w:pPr>
                    </w:p>
                    <w:p w:rsidR="00497C7F" w:rsidRPr="00847035" w:rsidRDefault="00497C7F" w:rsidP="002401A9">
                      <w:pPr>
                        <w:pStyle w:val="Photobox01"/>
                      </w:pPr>
                    </w:p>
                    <w:p w:rsidR="00497C7F" w:rsidRPr="00497C7F" w:rsidRDefault="00497C7F" w:rsidP="00497C7F">
                      <w:pPr>
                        <w:pStyle w:val="Photobox01"/>
                      </w:pPr>
                      <w:r w:rsidRPr="00497C7F">
                        <w:t>Delete text and place photo here.</w:t>
                      </w:r>
                    </w:p>
                    <w:p w:rsidR="00497C7F" w:rsidRDefault="00497C7F"/>
                  </w:txbxContent>
                </v:textbox>
              </v:shape>
            </w:pict>
          </mc:Fallback>
        </mc:AlternateContent>
      </w:r>
      <w:r>
        <w:rPr>
          <w:noProof/>
          <w:color w:val="auto"/>
          <w:kern w:val="0"/>
          <w:sz w:val="24"/>
        </w:rPr>
        <mc:AlternateContent>
          <mc:Choice Requires="wps">
            <w:drawing>
              <wp:anchor distT="0" distB="0" distL="114300" distR="114300" simplePos="0" relativeHeight="251656192" behindDoc="0" locked="0" layoutInCell="1" allowOverlap="1">
                <wp:simplePos x="0" y="0"/>
                <wp:positionH relativeFrom="column">
                  <wp:posOffset>2616200</wp:posOffset>
                </wp:positionH>
                <wp:positionV relativeFrom="paragraph">
                  <wp:posOffset>2781935</wp:posOffset>
                </wp:positionV>
                <wp:extent cx="2514600" cy="1145540"/>
                <wp:effectExtent l="0" t="635" r="0" b="0"/>
                <wp:wrapNone/>
                <wp:docPr id="1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145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C7F" w:rsidRPr="00BC570D" w:rsidRDefault="00497C7F" w:rsidP="002401A9">
                            <w:pPr>
                              <w:pStyle w:val="Textlogo"/>
                            </w:pPr>
                            <w:r w:rsidRPr="00BC570D">
                              <w:t xml:space="preserve">DELETE BOX, OR PLACE </w:t>
                            </w:r>
                            <w:r w:rsidRPr="00BC570D">
                              <w:br/>
                              <w:t>LOGO HERE</w:t>
                            </w:r>
                          </w:p>
                          <w:p w:rsidR="00497C7F" w:rsidRPr="008C548E" w:rsidRDefault="00497C7F">
                            <w:pPr>
                              <w:rPr>
                                <w:rFonts w:ascii="Verdana" w:hAnsi="Verdana"/>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27" type="#_x0000_t202" style="position:absolute;margin-left:206pt;margin-top:219.05pt;width:198pt;height:90.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" filled="f" stroked="f">
                <v:textbox>
                  <w:txbxContent>
                    <w:p w:rsidR="00497C7F" w:rsidRPr="00BC570D" w:rsidRDefault="00497C7F" w:rsidP="002401A9">
                      <w:pPr>
                        <w:pStyle w:val="Textlogo"/>
                      </w:pPr>
                      <w:r w:rsidRPr="00BC570D">
                        <w:t xml:space="preserve">DELETE BOX, OR PLACE </w:t>
                      </w:r>
                      <w:r w:rsidRPr="00BC570D">
                        <w:br/>
                        <w:t>LOGO HERE</w:t>
                      </w:r>
                    </w:p>
                    <w:p w:rsidR="00497C7F" w:rsidRPr="008C548E" w:rsidRDefault="00497C7F">
                      <w:pPr>
                        <w:rPr>
                          <w:rFonts w:ascii="Verdana" w:hAnsi="Verdana"/>
                          <w:color w:val="FFFFFF"/>
                        </w:rPr>
                      </w:pPr>
                    </w:p>
                  </w:txbxContent>
                </v:textbox>
              </v:shape>
            </w:pict>
          </mc:Fallback>
        </mc:AlternateContent>
      </w:r>
      <w:r>
        <w:rPr>
          <w:noProof/>
          <w:color w:val="auto"/>
          <w:kern w:val="0"/>
          <w:sz w:val="24"/>
        </w:rPr>
        <mc:AlternateContent>
          <mc:Choice Requires="wps">
            <w:drawing>
              <wp:anchor distT="36576" distB="36576" distL="36576" distR="36576" simplePos="0" relativeHeight="251650048" behindDoc="0" locked="0" layoutInCell="1" allowOverlap="1">
                <wp:simplePos x="0" y="0"/>
                <wp:positionH relativeFrom="column">
                  <wp:posOffset>2616200</wp:posOffset>
                </wp:positionH>
                <wp:positionV relativeFrom="paragraph">
                  <wp:posOffset>4268470</wp:posOffset>
                </wp:positionV>
                <wp:extent cx="2514600" cy="1828800"/>
                <wp:effectExtent l="0" t="1270" r="0" b="0"/>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828800"/>
                        </a:xfrm>
                        <a:prstGeom prst="rect">
                          <a:avLst/>
                        </a:prstGeom>
                        <a:noFill/>
                        <a:ln>
                          <a:noFill/>
                        </a:ln>
                        <a:effectLst/>
                        <a:extLst>
                          <a:ext uri="{909E8E84-426E-40dd-AFC4-6F175D3DCCD1}">
                            <a14:hiddenFill xmlns:a14="http://schemas.microsoft.com/office/drawing/2010/main">
                              <a:solidFill>
                                <a:srgbClr val="CD431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rsidR="00497C7F" w:rsidRPr="00B51F3A" w:rsidRDefault="00497C7F" w:rsidP="007D6EE5">
                            <w:pPr>
                              <w:pStyle w:val="phfax"/>
                            </w:pPr>
                            <w:r w:rsidRPr="00B51F3A">
                              <w:br/>
                            </w:r>
                            <w:r w:rsidRPr="00B51F3A">
                              <w:br/>
                              <w:t xml:space="preserve">Phone:  </w:t>
                            </w:r>
                            <w:r w:rsidRPr="007D6EE5">
                              <w:rPr>
                                <w:b w:val="0"/>
                              </w:rPr>
                              <w:t>555.555.5555</w:t>
                            </w:r>
                          </w:p>
                          <w:p w:rsidR="00497C7F" w:rsidRPr="00B51F3A" w:rsidRDefault="00497C7F" w:rsidP="007D6EE5">
                            <w:pPr>
                              <w:pStyle w:val="phfax"/>
                            </w:pPr>
                            <w:r w:rsidRPr="00B51F3A">
                              <w:t xml:space="preserve">Fax: </w:t>
                            </w:r>
                            <w:r w:rsidRPr="007D6EE5">
                              <w:rPr>
                                <w:b w:val="0"/>
                              </w:rPr>
                              <w:t>555.555.5555</w:t>
                            </w:r>
                          </w:p>
                          <w:p w:rsidR="00497C7F" w:rsidRPr="00B51F3A" w:rsidRDefault="00497C7F">
                            <w:pPr>
                              <w:widowControl w:val="0"/>
                              <w:jc w:val="center"/>
                              <w:rPr>
                                <w:rFonts w:ascii="Verdana" w:hAnsi="Verdana"/>
                                <w:color w:val="auto"/>
                                <w:lang w:val="en"/>
                              </w:rPr>
                            </w:pPr>
                          </w:p>
                          <w:p w:rsidR="00497C7F" w:rsidRPr="00B51F3A" w:rsidRDefault="00497C7F" w:rsidP="007D6EE5">
                            <w:pPr>
                              <w:pStyle w:val="Address"/>
                            </w:pPr>
                            <w:r w:rsidRPr="00B51F3A">
                              <w:t>555 Street Address</w:t>
                            </w:r>
                            <w:r w:rsidRPr="00B51F3A">
                              <w:br/>
                              <w:t>City, State 55555</w:t>
                            </w:r>
                          </w:p>
                          <w:p w:rsidR="00497C7F" w:rsidRPr="00B51F3A" w:rsidRDefault="00497C7F">
                            <w:pPr>
                              <w:widowControl w:val="0"/>
                              <w:jc w:val="center"/>
                              <w:rPr>
                                <w:rFonts w:ascii="Verdana" w:hAnsi="Verdana"/>
                                <w:b/>
                                <w:color w:val="auto"/>
                                <w:lang w:val="en"/>
                              </w:rPr>
                            </w:pPr>
                          </w:p>
                          <w:p w:rsidR="00497C7F" w:rsidRDefault="00497C7F" w:rsidP="007D6EE5">
                            <w:pPr>
                              <w:pStyle w:val="website"/>
                            </w:pPr>
                            <w:r w:rsidRPr="00B51F3A">
                              <w:t>www.webaddress.com</w:t>
                            </w:r>
                          </w:p>
                          <w:p w:rsidR="007D6EE5" w:rsidRPr="00B51F3A" w:rsidRDefault="007D6EE5">
                            <w:pPr>
                              <w:widowControl w:val="0"/>
                              <w:jc w:val="center"/>
                              <w:rPr>
                                <w:rFonts w:ascii="Verdana" w:hAnsi="Verdana"/>
                                <w:b/>
                                <w:color w:val="auto"/>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margin-left:206pt;margin-top:336.1pt;width:198pt;height:2in;z-index:2516500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" filled="f" fillcolor="#cd4313" stroked="f">
                <v:shadow color="#ccc" opacity="49150f"/>
                <v:textbox inset="2.88pt,2.88pt,2.88pt,2.88pt">
                  <w:txbxContent>
                    <w:p w:rsidR="00497C7F" w:rsidRPr="00B51F3A" w:rsidRDefault="00497C7F" w:rsidP="007D6EE5">
                      <w:pPr>
                        <w:pStyle w:val="phfax"/>
                      </w:pPr>
                      <w:r w:rsidRPr="00B51F3A">
                        <w:br/>
                      </w:r>
                      <w:r w:rsidRPr="00B51F3A">
                        <w:br/>
                        <w:t xml:space="preserve">Phone:  </w:t>
                      </w:r>
                      <w:r w:rsidRPr="007D6EE5">
                        <w:rPr>
                          <w:b w:val="0"/>
                        </w:rPr>
                        <w:t>555.555.5555</w:t>
                      </w:r>
                    </w:p>
                    <w:p w:rsidR="00497C7F" w:rsidRPr="00B51F3A" w:rsidRDefault="00497C7F" w:rsidP="007D6EE5">
                      <w:pPr>
                        <w:pStyle w:val="phfax"/>
                      </w:pPr>
                      <w:r w:rsidRPr="00B51F3A">
                        <w:t xml:space="preserve">Fax: </w:t>
                      </w:r>
                      <w:r w:rsidRPr="007D6EE5">
                        <w:rPr>
                          <w:b w:val="0"/>
                        </w:rPr>
                        <w:t>555.555.5555</w:t>
                      </w:r>
                    </w:p>
                    <w:p w:rsidR="00497C7F" w:rsidRPr="00B51F3A" w:rsidRDefault="00497C7F">
                      <w:pPr>
                        <w:widowControl w:val="0"/>
                        <w:jc w:val="center"/>
                        <w:rPr>
                          <w:rFonts w:ascii="Verdana" w:hAnsi="Verdana"/>
                          <w:color w:val="auto"/>
                          <w:lang w:val="en"/>
                        </w:rPr>
                      </w:pPr>
                    </w:p>
                    <w:p w:rsidR="00497C7F" w:rsidRPr="00B51F3A" w:rsidRDefault="00497C7F" w:rsidP="007D6EE5">
                      <w:pPr>
                        <w:pStyle w:val="Address"/>
                      </w:pPr>
                      <w:r w:rsidRPr="00B51F3A">
                        <w:t>555 Street Address</w:t>
                      </w:r>
                      <w:r w:rsidRPr="00B51F3A">
                        <w:br/>
                        <w:t>City, State 55555</w:t>
                      </w:r>
                    </w:p>
                    <w:p w:rsidR="00497C7F" w:rsidRPr="00B51F3A" w:rsidRDefault="00497C7F">
                      <w:pPr>
                        <w:widowControl w:val="0"/>
                        <w:jc w:val="center"/>
                        <w:rPr>
                          <w:rFonts w:ascii="Verdana" w:hAnsi="Verdana"/>
                          <w:b/>
                          <w:color w:val="auto"/>
                          <w:lang w:val="en"/>
                        </w:rPr>
                      </w:pPr>
                    </w:p>
                    <w:p w:rsidR="00497C7F" w:rsidRDefault="00497C7F" w:rsidP="007D6EE5">
                      <w:pPr>
                        <w:pStyle w:val="website"/>
                      </w:pPr>
                      <w:r w:rsidRPr="00B51F3A">
                        <w:t>www.webaddress.com</w:t>
                      </w:r>
                    </w:p>
                    <w:p w:rsidR="007D6EE5" w:rsidRPr="00B51F3A" w:rsidRDefault="007D6EE5">
                      <w:pPr>
                        <w:widowControl w:val="0"/>
                        <w:jc w:val="center"/>
                        <w:rPr>
                          <w:rFonts w:ascii="Verdana" w:hAnsi="Verdana"/>
                          <w:b/>
                          <w:color w:val="auto"/>
                          <w:lang w:val="en"/>
                        </w:rPr>
                      </w:pPr>
                    </w:p>
                  </w:txbxContent>
                </v:textbox>
              </v:shape>
            </w:pict>
          </mc:Fallback>
        </mc:AlternateContent>
      </w:r>
      <w:r>
        <w:rPr>
          <w:noProof/>
        </w:rPr>
        <w:drawing>
          <wp:anchor distT="0" distB="0" distL="114300" distR="114300" simplePos="0" relativeHeight="251664384" behindDoc="1" locked="0" layoutInCell="1" allowOverlap="1">
            <wp:simplePos x="0" y="0"/>
            <wp:positionH relativeFrom="column">
              <wp:posOffset>-1143000</wp:posOffset>
            </wp:positionH>
            <wp:positionV relativeFrom="paragraph">
              <wp:posOffset>-914400</wp:posOffset>
            </wp:positionV>
            <wp:extent cx="10058400" cy="7772400"/>
            <wp:effectExtent l="0" t="0" r="0" b="0"/>
            <wp:wrapNone/>
            <wp:docPr id="80" name="Picture 80" descr="neutal_bro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neutal_bro_cov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058400" cy="7772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auto"/>
          <w:kern w:val="0"/>
          <w:sz w:val="24"/>
        </w:rPr>
        <mc:AlternateContent>
          <mc:Choice Requires="wps">
            <w:drawing>
              <wp:anchor distT="36576" distB="36576" distL="36576" distR="36576" simplePos="0" relativeHeight="251651072" behindDoc="0" locked="0" layoutInCell="1" allowOverlap="1">
                <wp:simplePos x="0" y="0"/>
                <wp:positionH relativeFrom="column">
                  <wp:posOffset>-698500</wp:posOffset>
                </wp:positionH>
                <wp:positionV relativeFrom="paragraph">
                  <wp:posOffset>457200</wp:posOffset>
                </wp:positionV>
                <wp:extent cx="2514600" cy="5410200"/>
                <wp:effectExtent l="0" t="0" r="0" b="0"/>
                <wp:wrapNone/>
                <wp:docPr id="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5410200"/>
                        </a:xfrm>
                        <a:prstGeom prst="rect">
                          <a:avLst/>
                        </a:prstGeom>
                        <a:noFill/>
                        <a:ln>
                          <a:noFill/>
                        </a:ln>
                        <a:effectLst/>
                        <a:extLst>
                          <a:ext uri="{909E8E84-426E-40dd-AFC4-6F175D3DCCD1}">
                            <a14:hiddenFill xmlns:a14="http://schemas.microsoft.com/office/drawing/2010/main">
                              <a:solidFill>
                                <a:srgbClr val="CD431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rsidR="00497C7F" w:rsidRPr="00B55A7F" w:rsidRDefault="00497C7F" w:rsidP="007D6EE5">
                            <w:pPr>
                              <w:pStyle w:val="subheadgoeshere01"/>
                            </w:pPr>
                            <w:r w:rsidRPr="00B55A7F">
                              <w:t xml:space="preserve">SUBHEAD GOES HERE </w:t>
                            </w:r>
                          </w:p>
                          <w:p w:rsidR="00497C7F" w:rsidRPr="008B359C" w:rsidRDefault="00497C7F" w:rsidP="007D6EE5">
                            <w:pPr>
                              <w:pStyle w:val="Bodytext01"/>
                            </w:pPr>
                            <w:r w:rsidRPr="008B359C">
                              <w:t xml:space="preserve">When you’re writing a brochure, write it so that someone who has never heard of your company can understand what you’re offering </w:t>
                            </w:r>
                            <w:r w:rsidRPr="008B359C">
                              <w:br/>
                              <w:t xml:space="preserve">as quickly as possible. Stay away from using jargon, acronyms, or complicated terms. </w:t>
                            </w:r>
                          </w:p>
                          <w:p w:rsidR="00497C7F" w:rsidRPr="008B359C" w:rsidRDefault="00497C7F" w:rsidP="007D6EE5">
                            <w:pPr>
                              <w:pStyle w:val="Bodytext01"/>
                            </w:pPr>
                            <w:r w:rsidRPr="008B359C">
                              <w:t xml:space="preserve">If you’re not sure what to write, make a list of “what we do” and then a list of “why our products </w:t>
                            </w:r>
                            <w:r w:rsidRPr="008B359C">
                              <w:br/>
                              <w:t xml:space="preserve">or services are the best.” Use </w:t>
                            </w:r>
                            <w:r w:rsidRPr="008B359C">
                              <w:br/>
                              <w:t xml:space="preserve">that information to create </w:t>
                            </w:r>
                            <w:r w:rsidRPr="008B359C">
                              <w:br/>
                              <w:t>your brochure</w:t>
                            </w:r>
                          </w:p>
                          <w:p w:rsidR="00497C7F" w:rsidRPr="008B359C" w:rsidRDefault="00497C7F" w:rsidP="007D6EE5">
                            <w:pPr>
                              <w:pStyle w:val="Bodytext01"/>
                            </w:pPr>
                            <w:r w:rsidRPr="008B359C">
                              <w:t xml:space="preserve">If you’re not sure what to write, make a list of “what we do” and then a list of “why our products </w:t>
                            </w:r>
                            <w:r w:rsidRPr="008B359C">
                              <w:br/>
                              <w:t xml:space="preserve">or services are the best.” Use </w:t>
                            </w:r>
                            <w:r w:rsidRPr="008B359C">
                              <w:br/>
                              <w:t xml:space="preserve">that information to create </w:t>
                            </w:r>
                            <w:r w:rsidRPr="008B359C">
                              <w:br/>
                              <w:t>your brochure.</w:t>
                            </w:r>
                          </w:p>
                          <w:p w:rsidR="00497C7F" w:rsidRPr="008B359C" w:rsidRDefault="00497C7F">
                            <w:pPr>
                              <w:widowControl w:val="0"/>
                              <w:spacing w:before="240" w:line="360" w:lineRule="auto"/>
                              <w:rPr>
                                <w:rFonts w:ascii="Verdana" w:hAnsi="Verdana"/>
                                <w:i/>
                                <w:color w:val="FFFFFF"/>
                                <w:sz w:val="18"/>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9" type="#_x0000_t202" style="position:absolute;margin-left:-54.95pt;margin-top:36pt;width:198pt;height:426pt;z-index:2516510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" filled="f" fillcolor="#cd4313" stroked="f">
                <v:shadow color="#ccc" opacity="49150f"/>
                <v:textbox inset="2.88pt,2.88pt,2.88pt,2.88pt">
                  <w:txbxContent>
                    <w:p w:rsidR="00497C7F" w:rsidRPr="00B55A7F" w:rsidRDefault="00497C7F" w:rsidP="007D6EE5">
                      <w:pPr>
                        <w:pStyle w:val="subheadgoeshere01"/>
                      </w:pPr>
                      <w:r w:rsidRPr="00B55A7F">
                        <w:t xml:space="preserve">SUBHEAD GOES HERE </w:t>
                      </w:r>
                    </w:p>
                    <w:p w:rsidR="00497C7F" w:rsidRPr="008B359C" w:rsidRDefault="00497C7F" w:rsidP="007D6EE5">
                      <w:pPr>
                        <w:pStyle w:val="Bodytext01"/>
                      </w:pPr>
                      <w:r w:rsidRPr="008B359C">
                        <w:t xml:space="preserve">When you’re writing a brochure, write it so that someone who has never heard of your company can understand what you’re offering </w:t>
                      </w:r>
                      <w:r w:rsidRPr="008B359C">
                        <w:br/>
                        <w:t xml:space="preserve">as quickly as possible. Stay away from using jargon, acronyms, or complicated terms. </w:t>
                      </w:r>
                    </w:p>
                    <w:p w:rsidR="00497C7F" w:rsidRPr="008B359C" w:rsidRDefault="00497C7F" w:rsidP="007D6EE5">
                      <w:pPr>
                        <w:pStyle w:val="Bodytext01"/>
                      </w:pPr>
                      <w:r w:rsidRPr="008B359C">
                        <w:t xml:space="preserve">If you’re not sure what to write, make a list of “what we do” and then a list of “why our products </w:t>
                      </w:r>
                      <w:r w:rsidRPr="008B359C">
                        <w:br/>
                        <w:t xml:space="preserve">or services are the best.” Use </w:t>
                      </w:r>
                      <w:r w:rsidRPr="008B359C">
                        <w:br/>
                        <w:t xml:space="preserve">that information to create </w:t>
                      </w:r>
                      <w:r w:rsidRPr="008B359C">
                        <w:br/>
                        <w:t>your brochure</w:t>
                      </w:r>
                    </w:p>
                    <w:p w:rsidR="00497C7F" w:rsidRPr="008B359C" w:rsidRDefault="00497C7F" w:rsidP="007D6EE5">
                      <w:pPr>
                        <w:pStyle w:val="Bodytext01"/>
                      </w:pPr>
                      <w:r w:rsidRPr="008B359C">
                        <w:t xml:space="preserve">If you’re not sure what to write, make a list of “what we do” and then a list of “why our products </w:t>
                      </w:r>
                      <w:r w:rsidRPr="008B359C">
                        <w:br/>
                        <w:t xml:space="preserve">or services are the best.” Use </w:t>
                      </w:r>
                      <w:r w:rsidRPr="008B359C">
                        <w:br/>
                        <w:t xml:space="preserve">that information to create </w:t>
                      </w:r>
                      <w:r w:rsidRPr="008B359C">
                        <w:br/>
                        <w:t>your brochure.</w:t>
                      </w:r>
                    </w:p>
                    <w:p w:rsidR="00497C7F" w:rsidRPr="008B359C" w:rsidRDefault="00497C7F">
                      <w:pPr>
                        <w:widowControl w:val="0"/>
                        <w:spacing w:before="240" w:line="360" w:lineRule="auto"/>
                        <w:rPr>
                          <w:rFonts w:ascii="Verdana" w:hAnsi="Verdana"/>
                          <w:i/>
                          <w:color w:val="FFFFFF"/>
                          <w:sz w:val="18"/>
                          <w:lang w:val="en"/>
                        </w:rPr>
                      </w:pPr>
                    </w:p>
                  </w:txbxContent>
                </v:textbox>
              </v:shape>
            </w:pict>
          </mc:Fallback>
        </mc:AlternateContent>
      </w:r>
      <w:r>
        <w:rPr>
          <w:noProof/>
          <w:color w:val="auto"/>
          <w:kern w:val="0"/>
          <w:sz w:val="24"/>
        </w:rPr>
        <mc:AlternateContent>
          <mc:Choice Requires="wps">
            <w:drawing>
              <wp:anchor distT="36576" distB="36576" distL="36576" distR="36576" simplePos="0" relativeHeight="251660288" behindDoc="0" locked="0" layoutInCell="1" allowOverlap="1">
                <wp:simplePos x="0" y="0"/>
                <wp:positionH relativeFrom="column">
                  <wp:posOffset>2743200</wp:posOffset>
                </wp:positionH>
                <wp:positionV relativeFrom="paragraph">
                  <wp:posOffset>-228600</wp:posOffset>
                </wp:positionV>
                <wp:extent cx="2176780" cy="685800"/>
                <wp:effectExtent l="0" t="0" r="0" b="0"/>
                <wp:wrapNone/>
                <wp:docPr id="1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780" cy="685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rsidR="00497C7F" w:rsidRPr="008B359C" w:rsidRDefault="00497C7F" w:rsidP="007D6EE5">
                            <w:pPr>
                              <w:pStyle w:val="Tagline"/>
                            </w:pPr>
                            <w:r w:rsidRPr="008B359C">
                              <w:t xml:space="preserve">DELETE BOX OR TAGLINE </w:t>
                            </w:r>
                            <w:r w:rsidRPr="008B359C">
                              <w:br/>
                              <w:t>GOES HERE</w:t>
                            </w:r>
                          </w:p>
                          <w:p w:rsidR="00497C7F" w:rsidRPr="00A93CA1" w:rsidRDefault="00497C7F" w:rsidP="00497C7F">
                            <w:pPr>
                              <w:rPr>
                                <w:color w:val="FFFFFF"/>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30" type="#_x0000_t202" style="position:absolute;margin-left:3in;margin-top:-17.95pt;width:171.4pt;height:54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" filled="f" stroked="f">
                <v:shadow color="#ccc" opacity="49150f"/>
                <v:textbox inset="2.88pt,2.88pt,2.88pt,2.88pt">
                  <w:txbxContent>
                    <w:p w:rsidR="00497C7F" w:rsidRPr="008B359C" w:rsidRDefault="00497C7F" w:rsidP="007D6EE5">
                      <w:pPr>
                        <w:pStyle w:val="Tagline"/>
                      </w:pPr>
                      <w:r w:rsidRPr="008B359C">
                        <w:t xml:space="preserve">DELETE BOX OR TAGLINE </w:t>
                      </w:r>
                      <w:r w:rsidRPr="008B359C">
                        <w:br/>
                        <w:t>GOES HERE</w:t>
                      </w:r>
                    </w:p>
                    <w:p w:rsidR="00497C7F" w:rsidRPr="00A93CA1" w:rsidRDefault="00497C7F" w:rsidP="00497C7F">
                      <w:pPr>
                        <w:rPr>
                          <w:color w:val="FFFFFF"/>
                        </w:rPr>
                      </w:pPr>
                    </w:p>
                  </w:txbxContent>
                </v:textbox>
              </v:shape>
            </w:pict>
          </mc:Fallback>
        </mc:AlternateContent>
      </w:r>
      <w:r>
        <w:rPr>
          <w:noProof/>
          <w:color w:val="auto"/>
          <w:kern w:val="0"/>
          <w:sz w:val="24"/>
        </w:rPr>
        <mc:AlternateContent>
          <mc:Choice Requires="wps">
            <w:drawing>
              <wp:anchor distT="36576" distB="36576" distL="36576" distR="36576" simplePos="0" relativeHeight="251657216" behindDoc="0" locked="0" layoutInCell="1" allowOverlap="1">
                <wp:simplePos x="0" y="0"/>
                <wp:positionH relativeFrom="column">
                  <wp:posOffset>6172200</wp:posOffset>
                </wp:positionH>
                <wp:positionV relativeFrom="paragraph">
                  <wp:posOffset>-342900</wp:posOffset>
                </wp:positionV>
                <wp:extent cx="2519680" cy="492125"/>
                <wp:effectExtent l="0" t="0" r="0" b="3175"/>
                <wp:wrapNone/>
                <wp:docPr id="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680" cy="4921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rsidR="00497C7F" w:rsidRPr="008B359C" w:rsidRDefault="00497C7F" w:rsidP="002401A9">
                            <w:pPr>
                              <w:pStyle w:val="Yourbusinesshere"/>
                            </w:pPr>
                            <w:r w:rsidRPr="008B359C">
                              <w:t>Your business Here</w:t>
                            </w:r>
                          </w:p>
                          <w:p w:rsidR="00497C7F" w:rsidRPr="00B55A7F" w:rsidRDefault="00497C7F" w:rsidP="002401A9">
                            <w:pPr>
                              <w:pStyle w:val="subheadgoeshere01"/>
                            </w:pPr>
                            <w:r w:rsidRPr="00B55A7F">
                              <w:t xml:space="preserve">SUBHEAD GOES HERE </w:t>
                            </w:r>
                          </w:p>
                          <w:p w:rsidR="00497C7F" w:rsidRPr="005D2F4A" w:rsidRDefault="00497C7F" w:rsidP="00497C7F"/>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31" type="#_x0000_t202" style="position:absolute;margin-left:486pt;margin-top:-26.95pt;width:198.4pt;height:38.75pt;z-index:251657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" filled="f" stroked="f">
                <v:shadow color="#ccc" opacity="49150f"/>
                <v:textbox inset="2.88pt,2.88pt,2.88pt,2.88pt">
                  <w:txbxContent>
                    <w:p w:rsidR="00497C7F" w:rsidRPr="008B359C" w:rsidRDefault="00497C7F" w:rsidP="002401A9">
                      <w:pPr>
                        <w:pStyle w:val="Yourbusinesshere"/>
                      </w:pPr>
                      <w:r w:rsidRPr="008B359C">
                        <w:t>Your business Here</w:t>
                      </w:r>
                    </w:p>
                    <w:p w:rsidR="00497C7F" w:rsidRPr="00B55A7F" w:rsidRDefault="00497C7F" w:rsidP="002401A9">
                      <w:pPr>
                        <w:pStyle w:val="subheadgoeshere01"/>
                      </w:pPr>
                      <w:r w:rsidRPr="00B55A7F">
                        <w:t xml:space="preserve">SUBHEAD GOES HERE </w:t>
                      </w:r>
                    </w:p>
                    <w:p w:rsidR="00497C7F" w:rsidRPr="005D2F4A" w:rsidRDefault="00497C7F" w:rsidP="00497C7F"/>
                  </w:txbxContent>
                </v:textbox>
              </v:shape>
            </w:pict>
          </mc:Fallback>
        </mc:AlternateContent>
      </w:r>
      <w:r w:rsidR="00497C7F">
        <w:softHyphen/>
      </w:r>
      <w:r w:rsidR="00497C7F">
        <w:softHyphen/>
      </w:r>
      <w:r w:rsidR="00497C7F">
        <w:softHyphen/>
      </w:r>
    </w:p>
    <w:p w:rsidR="00497C7F" w:rsidRDefault="00497C7F">
      <w:pPr>
        <w:sectPr w:rsidR="00497C7F" w:rsidSect="00497C7F">
          <w:pgSz w:w="15840" w:h="12240" w:orient="landscape"/>
          <w:pgMar w:top="1440" w:right="1800" w:bottom="1440" w:left="1800" w:header="720" w:footer="720" w:gutter="0"/>
          <w:cols w:space="720"/>
          <w:docGrid w:linePitch="360"/>
        </w:sectPr>
      </w:pPr>
    </w:p>
    <w:p w:rsidR="00497C7F" w:rsidRPr="004F23A6" w:rsidRDefault="007900EE">
      <w:pPr>
        <w:rPr>
          <w:vertAlign w:val="subscript"/>
        </w:rPr>
      </w:pPr>
      <w:r>
        <w:rPr>
          <w:noProof/>
        </w:rPr>
        <w:lastRenderedPageBreak/>
        <mc:AlternateContent>
          <mc:Choice Requires="wps">
            <w:drawing>
              <wp:anchor distT="36576" distB="36576" distL="36576" distR="36576" simplePos="0" relativeHeight="251653120" behindDoc="0" locked="0" layoutInCell="1" allowOverlap="1">
                <wp:simplePos x="0" y="0"/>
                <wp:positionH relativeFrom="column">
                  <wp:posOffset>-571500</wp:posOffset>
                </wp:positionH>
                <wp:positionV relativeFrom="paragraph">
                  <wp:posOffset>708660</wp:posOffset>
                </wp:positionV>
                <wp:extent cx="2387600" cy="5551170"/>
                <wp:effectExtent l="0" t="0" r="0" b="1270"/>
                <wp:wrapNone/>
                <wp:docPr id="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0" cy="55511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id="7">
                        <w:txbxContent>
                          <w:p w:rsidR="00497C7F" w:rsidRPr="008B359C" w:rsidRDefault="00497C7F" w:rsidP="00497C7F">
                            <w:pPr>
                              <w:pStyle w:val="subheadgoeshere03"/>
                            </w:pPr>
                            <w:r w:rsidRPr="008B359C">
                              <w:t xml:space="preserve">SUBHEAD GOES HERE </w:t>
                            </w:r>
                          </w:p>
                          <w:p w:rsidR="00497C7F" w:rsidRPr="008E6DCF" w:rsidRDefault="00497C7F" w:rsidP="007D6EE5">
                            <w:pPr>
                              <w:pStyle w:val="Bodytext02"/>
                            </w:pPr>
                            <w:r w:rsidRPr="008E6DCF">
                              <w:t xml:space="preserve">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w:t>
                            </w:r>
                          </w:p>
                          <w:p w:rsidR="00497C7F" w:rsidRPr="008E6DCF" w:rsidRDefault="00497C7F" w:rsidP="007D6EE5">
                            <w:pPr>
                              <w:pStyle w:val="Bodytext02"/>
                            </w:pPr>
                            <w:r w:rsidRPr="008E6DCF">
                              <w:t>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w:t>
                            </w:r>
                          </w:p>
                          <w:p w:rsidR="00497C7F" w:rsidRPr="00497C7F" w:rsidRDefault="00497C7F" w:rsidP="00497C7F">
                            <w:pPr>
                              <w:pStyle w:val="subheadgoeshere03"/>
                            </w:pPr>
                            <w:r w:rsidRPr="00497C7F">
                              <w:t xml:space="preserve">SUBHEAD GOES HERE </w:t>
                            </w:r>
                          </w:p>
                          <w:p w:rsidR="00497C7F" w:rsidRPr="008E6DCF" w:rsidRDefault="00497C7F" w:rsidP="007D6EE5">
                            <w:pPr>
                              <w:pStyle w:val="Bodytext02"/>
                            </w:pPr>
                            <w:r w:rsidRPr="008E6DCF">
                              <w:t xml:space="preserve">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w:t>
                            </w:r>
                          </w:p>
                          <w:p w:rsidR="00497C7F" w:rsidRPr="008B359C" w:rsidRDefault="00497C7F" w:rsidP="00497C7F">
                            <w:pPr>
                              <w:pStyle w:val="subheadgoeshere03"/>
                            </w:pPr>
                            <w:r w:rsidRPr="008B359C">
                              <w:t xml:space="preserve">SUBHEAD GOES HERE </w:t>
                            </w:r>
                          </w:p>
                          <w:p w:rsidR="00497C7F" w:rsidRPr="008E6DCF" w:rsidRDefault="00497C7F" w:rsidP="007D6EE5">
                            <w:pPr>
                              <w:pStyle w:val="Bodytext02"/>
                            </w:pPr>
                            <w:r w:rsidRPr="008E6DCF">
                              <w:t>brochure text here. Continue brochure text here. Continue brochure text here.</w:t>
                            </w:r>
                            <w:r w:rsidRPr="004F23A6">
                              <w:rPr>
                                <w:sz w:val="18"/>
                              </w:rPr>
                              <w:t xml:space="preserve"> Continue brochure text here. Continue </w:t>
                            </w:r>
                            <w:r w:rsidRPr="008E6DCF">
                              <w:t xml:space="preserve">brochure text here. Continue brochure text here. Continue brochure text here. </w:t>
                            </w:r>
                          </w:p>
                          <w:p w:rsidR="00497C7F" w:rsidRPr="008E6DCF" w:rsidRDefault="00497C7F" w:rsidP="007D6EE5">
                            <w:pPr>
                              <w:pStyle w:val="Bodytext02"/>
                            </w:pPr>
                            <w:r w:rsidRPr="008E6DCF">
                              <w:t>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w:t>
                            </w:r>
                          </w:p>
                          <w:p w:rsidR="00497C7F" w:rsidRPr="004F23A6" w:rsidRDefault="00497C7F" w:rsidP="00497C7F">
                            <w:pPr>
                              <w:widowControl w:val="0"/>
                              <w:spacing w:line="360" w:lineRule="auto"/>
                              <w:rPr>
                                <w:rFonts w:ascii="Verdana" w:hAnsi="Verdana"/>
                                <w:color w:val="auto"/>
                                <w:sz w:val="18"/>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2" type="#_x0000_t202" style="position:absolute;margin-left:-44.95pt;margin-top:55.8pt;width:188pt;height:437.1pt;z-index:2516531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" filled="f" stroked="f">
                <v:shadow color="#ccc" opacity="49150f"/>
                <v:textbox style="mso-next-textbox:#Text Box 27" inset="2.88pt,2.88pt,2.88pt,2.88pt">
                  <w:txbxContent>
                    <w:p w:rsidR="00497C7F" w:rsidRPr="008B359C" w:rsidRDefault="00497C7F" w:rsidP="00497C7F">
                      <w:pPr>
                        <w:pStyle w:val="subheadgoeshere03"/>
                      </w:pPr>
                      <w:r w:rsidRPr="008B359C">
                        <w:t xml:space="preserve">SUBHEAD GOES HERE </w:t>
                      </w:r>
                    </w:p>
                    <w:p w:rsidR="00497C7F" w:rsidRPr="008E6DCF" w:rsidRDefault="00497C7F" w:rsidP="007D6EE5">
                      <w:pPr>
                        <w:pStyle w:val="Bodytext02"/>
                      </w:pPr>
                      <w:r w:rsidRPr="008E6DCF">
                        <w:t xml:space="preserve">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w:t>
                      </w:r>
                    </w:p>
                    <w:p w:rsidR="00497C7F" w:rsidRPr="008E6DCF" w:rsidRDefault="00497C7F" w:rsidP="007D6EE5">
                      <w:pPr>
                        <w:pStyle w:val="Bodytext02"/>
                      </w:pPr>
                      <w:r w:rsidRPr="008E6DCF">
                        <w:t>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w:t>
                      </w:r>
                    </w:p>
                    <w:p w:rsidR="00497C7F" w:rsidRPr="00497C7F" w:rsidRDefault="00497C7F" w:rsidP="00497C7F">
                      <w:pPr>
                        <w:pStyle w:val="subheadgoeshere03"/>
                      </w:pPr>
                      <w:r w:rsidRPr="00497C7F">
                        <w:t xml:space="preserve">SUBHEAD GOES HERE </w:t>
                      </w:r>
                    </w:p>
                    <w:p w:rsidR="00497C7F" w:rsidRPr="008E6DCF" w:rsidRDefault="00497C7F" w:rsidP="007D6EE5">
                      <w:pPr>
                        <w:pStyle w:val="Bodytext02"/>
                      </w:pPr>
                      <w:r w:rsidRPr="008E6DCF">
                        <w:t xml:space="preserve">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w:t>
                      </w:r>
                    </w:p>
                    <w:p w:rsidR="00497C7F" w:rsidRPr="008B359C" w:rsidRDefault="00497C7F" w:rsidP="00497C7F">
                      <w:pPr>
                        <w:pStyle w:val="subheadgoeshere03"/>
                      </w:pPr>
                      <w:r w:rsidRPr="008B359C">
                        <w:t xml:space="preserve">SUBHEAD GOES HERE </w:t>
                      </w:r>
                    </w:p>
                    <w:p w:rsidR="00497C7F" w:rsidRPr="008E6DCF" w:rsidRDefault="00497C7F" w:rsidP="007D6EE5">
                      <w:pPr>
                        <w:pStyle w:val="Bodytext02"/>
                      </w:pPr>
                      <w:r w:rsidRPr="008E6DCF">
                        <w:t>brochure text here. Continue brochure text here. Continue brochure text here.</w:t>
                      </w:r>
                      <w:r w:rsidRPr="004F23A6">
                        <w:rPr>
                          <w:sz w:val="18"/>
                        </w:rPr>
                        <w:t xml:space="preserve"> Continue brochure text here. Continue </w:t>
                      </w:r>
                      <w:r w:rsidRPr="008E6DCF">
                        <w:t xml:space="preserve">brochure text here. Continue brochure text here. Continue brochure text here. </w:t>
                      </w:r>
                    </w:p>
                    <w:p w:rsidR="00497C7F" w:rsidRPr="008E6DCF" w:rsidRDefault="00497C7F" w:rsidP="007D6EE5">
                      <w:pPr>
                        <w:pStyle w:val="Bodytext02"/>
                      </w:pPr>
                      <w:r w:rsidRPr="008E6DCF">
                        <w:t>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 Continue brochure text here.</w:t>
                      </w:r>
                    </w:p>
                    <w:p w:rsidR="00497C7F" w:rsidRPr="004F23A6" w:rsidRDefault="00497C7F" w:rsidP="00497C7F">
                      <w:pPr>
                        <w:widowControl w:val="0"/>
                        <w:spacing w:line="360" w:lineRule="auto"/>
                        <w:rPr>
                          <w:rFonts w:ascii="Verdana" w:hAnsi="Verdana"/>
                          <w:color w:val="auto"/>
                          <w:sz w:val="18"/>
                          <w:lang w:val="en"/>
                        </w:rPr>
                      </w:pPr>
                    </w:p>
                  </w:txbxContent>
                </v:textbox>
              </v:shape>
            </w:pict>
          </mc:Fallback>
        </mc:AlternateContent>
      </w:r>
      <w:r>
        <w:rPr>
          <w:noProof/>
        </w:rPr>
        <mc:AlternateContent>
          <mc:Choice Requires="wps">
            <w:drawing>
              <wp:anchor distT="36576" distB="36576" distL="36576" distR="36576" simplePos="0" relativeHeight="251652096" behindDoc="0" locked="0" layoutInCell="1" allowOverlap="1">
                <wp:simplePos x="0" y="0"/>
                <wp:positionH relativeFrom="column">
                  <wp:posOffset>2743200</wp:posOffset>
                </wp:positionH>
                <wp:positionV relativeFrom="paragraph">
                  <wp:posOffset>708660</wp:posOffset>
                </wp:positionV>
                <wp:extent cx="2386330" cy="5372100"/>
                <wp:effectExtent l="0" t="0" r="1270" b="2540"/>
                <wp:wrapNone/>
                <wp:docPr id="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6330" cy="5372100"/>
                        </a:xfrm>
                        <a:prstGeom prst="rect">
                          <a:avLst/>
                        </a:prstGeom>
                        <a:noFill/>
                        <a:ln>
                          <a:noFill/>
                        </a:ln>
                        <a:effectLst/>
                        <a:extLst>
                          <a:ext uri="{909E8E84-426E-40dd-AFC4-6F175D3DCCD1}">
                            <a14:hiddenFill xmlns:a14="http://schemas.microsoft.com/office/drawing/2010/main">
                              <a:solidFill>
                                <a:srgbClr val="CD431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linkedTxbx id="7" seq="1"/>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3" type="#_x0000_t202" style="position:absolute;margin-left:3in;margin-top:55.8pt;width:187.9pt;height:423pt;z-index:2516520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" filled="f" fillcolor="#cd4313" stroked="f">
                <v:shadow color="#ccc" opacity="49150f"/>
                <v:textbox inset="2.88pt,2.88pt,2.88pt,2.88pt">
                  <w:txbxContent/>
                </v:textbox>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5560060</wp:posOffset>
                </wp:positionH>
                <wp:positionV relativeFrom="paragraph">
                  <wp:posOffset>1277620</wp:posOffset>
                </wp:positionV>
                <wp:extent cx="3172460" cy="1607820"/>
                <wp:effectExtent l="0" t="0" r="5080" b="0"/>
                <wp:wrapNone/>
                <wp:docPr id="6"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2460" cy="1607820"/>
                        </a:xfrm>
                        <a:prstGeom prst="rect">
                          <a:avLst/>
                        </a:prstGeom>
                        <a:solidFill>
                          <a:srgbClr val="ABA1A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7C7F" w:rsidRPr="00847035" w:rsidRDefault="00497C7F">
                            <w:pPr>
                              <w:rPr>
                                <w:rFonts w:ascii="Verdana" w:hAnsi="Verdana"/>
                                <w:sz w:val="16"/>
                              </w:rPr>
                            </w:pPr>
                          </w:p>
                          <w:p w:rsidR="00497C7F" w:rsidRPr="00847035" w:rsidRDefault="00497C7F">
                            <w:pPr>
                              <w:rPr>
                                <w:rFonts w:ascii="Verdana" w:hAnsi="Verdana"/>
                                <w:sz w:val="16"/>
                              </w:rPr>
                            </w:pPr>
                          </w:p>
                          <w:p w:rsidR="00497C7F" w:rsidRPr="00847035" w:rsidRDefault="00497C7F">
                            <w:pPr>
                              <w:rPr>
                                <w:rFonts w:ascii="Verdana" w:hAnsi="Verdana"/>
                                <w:sz w:val="16"/>
                              </w:rPr>
                            </w:pPr>
                          </w:p>
                          <w:p w:rsidR="00497C7F" w:rsidRPr="00847035" w:rsidRDefault="00497C7F">
                            <w:pPr>
                              <w:rPr>
                                <w:rFonts w:ascii="Verdana" w:hAnsi="Verdana"/>
                                <w:sz w:val="16"/>
                              </w:rPr>
                            </w:pPr>
                          </w:p>
                          <w:p w:rsidR="00497C7F" w:rsidRPr="00847035" w:rsidRDefault="00497C7F" w:rsidP="00497C7F">
                            <w:pPr>
                              <w:pStyle w:val="Photobox02"/>
                            </w:pPr>
                          </w:p>
                          <w:p w:rsidR="00497C7F" w:rsidRPr="00497C7F" w:rsidRDefault="00497C7F" w:rsidP="00497C7F">
                            <w:pPr>
                              <w:pStyle w:val="Photobox02"/>
                            </w:pPr>
                            <w:r w:rsidRPr="00497C7F">
                              <w:rPr>
                                <w:rStyle w:val="Photobox01Char"/>
                              </w:rPr>
                              <w:t>Delete text and place photo here</w:t>
                            </w:r>
                            <w:r w:rsidRPr="00497C7F">
                              <w:t xml:space="preserve">. </w:t>
                            </w:r>
                          </w:p>
                          <w:p w:rsidR="00497C7F" w:rsidRDefault="00497C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34" type="#_x0000_t202" style="position:absolute;margin-left:437.8pt;margin-top:100.6pt;width:249.8pt;height:126.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" fillcolor="#aba1a1" stroked="f">
                <v:textbox>
                  <w:txbxContent>
                    <w:p w:rsidR="00497C7F" w:rsidRPr="00847035" w:rsidRDefault="00497C7F">
                      <w:pPr>
                        <w:rPr>
                          <w:rFonts w:ascii="Verdana" w:hAnsi="Verdana"/>
                          <w:sz w:val="16"/>
                        </w:rPr>
                      </w:pPr>
                    </w:p>
                    <w:p w:rsidR="00497C7F" w:rsidRPr="00847035" w:rsidRDefault="00497C7F">
                      <w:pPr>
                        <w:rPr>
                          <w:rFonts w:ascii="Verdana" w:hAnsi="Verdana"/>
                          <w:sz w:val="16"/>
                        </w:rPr>
                      </w:pPr>
                    </w:p>
                    <w:p w:rsidR="00497C7F" w:rsidRPr="00847035" w:rsidRDefault="00497C7F">
                      <w:pPr>
                        <w:rPr>
                          <w:rFonts w:ascii="Verdana" w:hAnsi="Verdana"/>
                          <w:sz w:val="16"/>
                        </w:rPr>
                      </w:pPr>
                    </w:p>
                    <w:p w:rsidR="00497C7F" w:rsidRPr="00847035" w:rsidRDefault="00497C7F">
                      <w:pPr>
                        <w:rPr>
                          <w:rFonts w:ascii="Verdana" w:hAnsi="Verdana"/>
                          <w:sz w:val="16"/>
                        </w:rPr>
                      </w:pPr>
                    </w:p>
                    <w:p w:rsidR="00497C7F" w:rsidRPr="00847035" w:rsidRDefault="00497C7F" w:rsidP="00497C7F">
                      <w:pPr>
                        <w:pStyle w:val="Photobox02"/>
                      </w:pPr>
                    </w:p>
                    <w:p w:rsidR="00497C7F" w:rsidRPr="00497C7F" w:rsidRDefault="00497C7F" w:rsidP="00497C7F">
                      <w:pPr>
                        <w:pStyle w:val="Photobox02"/>
                      </w:pPr>
                      <w:r w:rsidRPr="00497C7F">
                        <w:rPr>
                          <w:rStyle w:val="Photobox01Char"/>
                        </w:rPr>
                        <w:t>Delete text and place photo here</w:t>
                      </w:r>
                      <w:r w:rsidRPr="00497C7F">
                        <w:t xml:space="preserve">. </w:t>
                      </w:r>
                    </w:p>
                    <w:p w:rsidR="00497C7F" w:rsidRDefault="00497C7F"/>
                  </w:txbxContent>
                </v:textbox>
              </v:shape>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5829300</wp:posOffset>
                </wp:positionH>
                <wp:positionV relativeFrom="paragraph">
                  <wp:posOffset>-457200</wp:posOffset>
                </wp:positionV>
                <wp:extent cx="2628900" cy="1600200"/>
                <wp:effectExtent l="0" t="0" r="0" b="0"/>
                <wp:wrapNone/>
                <wp:docPr id="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C7F" w:rsidRPr="00761E07" w:rsidRDefault="00497C7F" w:rsidP="007D6EE5">
                            <w:pPr>
                              <w:pStyle w:val="subheadgoeshere02"/>
                            </w:pPr>
                            <w:r w:rsidRPr="00761E07">
                              <w:t xml:space="preserve">SUBHEAD GOES HERE </w:t>
                            </w:r>
                          </w:p>
                          <w:p w:rsidR="00497C7F" w:rsidRPr="008E6DCF" w:rsidRDefault="00497C7F" w:rsidP="00497C7F">
                            <w:pPr>
                              <w:pStyle w:val="Bulletpoints"/>
                            </w:pPr>
                            <w:r w:rsidRPr="008E6DCF">
                              <w:t>• A Bulleted list or call out goes here</w:t>
                            </w:r>
                          </w:p>
                          <w:p w:rsidR="00497C7F" w:rsidRPr="008E6DCF" w:rsidRDefault="00497C7F" w:rsidP="00497C7F">
                            <w:pPr>
                              <w:pStyle w:val="Bulletpoints"/>
                            </w:pPr>
                            <w:r w:rsidRPr="008E6DCF">
                              <w:t>• A Bulleted list or call out goes here</w:t>
                            </w:r>
                          </w:p>
                          <w:p w:rsidR="00497C7F" w:rsidRPr="008E6DCF" w:rsidRDefault="00497C7F" w:rsidP="00497C7F">
                            <w:pPr>
                              <w:pStyle w:val="Bulletpoints"/>
                            </w:pPr>
                            <w:r w:rsidRPr="008E6DCF">
                              <w:t>• A Bulleted list or call out goes here</w:t>
                            </w:r>
                          </w:p>
                          <w:p w:rsidR="00497C7F" w:rsidRPr="008E6DCF" w:rsidRDefault="00497C7F" w:rsidP="00497C7F">
                            <w:pPr>
                              <w:pStyle w:val="Bulletpoints"/>
                            </w:pPr>
                            <w:r w:rsidRPr="008E6DCF">
                              <w:t>• A Bulleted list or call out goes here</w:t>
                            </w:r>
                          </w:p>
                          <w:p w:rsidR="00497C7F" w:rsidRPr="008E6DCF" w:rsidRDefault="00497C7F" w:rsidP="00497C7F">
                            <w:pPr>
                              <w:pStyle w:val="Bulletpoints"/>
                            </w:pPr>
                            <w:r w:rsidRPr="008E6DCF">
                              <w:t>• A Bulleted list or call out goes here</w:t>
                            </w:r>
                          </w:p>
                          <w:p w:rsidR="00497C7F" w:rsidRPr="00231D04" w:rsidRDefault="00497C7F" w:rsidP="00497C7F">
                            <w:pPr>
                              <w:spacing w:line="360" w:lineRule="auto"/>
                              <w:jc w:val="right"/>
                              <w:rPr>
                                <w:rFonts w:ascii="Verdana" w:hAnsi="Verdan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35" type="#_x0000_t202" style="position:absolute;margin-left:459pt;margin-top:-35.95pt;width:207pt;height:12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" filled="f" stroked="f">
                <v:textbox>
                  <w:txbxContent>
                    <w:p w:rsidR="00497C7F" w:rsidRPr="00761E07" w:rsidRDefault="00497C7F" w:rsidP="007D6EE5">
                      <w:pPr>
                        <w:pStyle w:val="subheadgoeshere02"/>
                      </w:pPr>
                      <w:r w:rsidRPr="00761E07">
                        <w:t xml:space="preserve">SUBHEAD GOES HERE </w:t>
                      </w:r>
                    </w:p>
                    <w:p w:rsidR="00497C7F" w:rsidRPr="008E6DCF" w:rsidRDefault="00497C7F" w:rsidP="00497C7F">
                      <w:pPr>
                        <w:pStyle w:val="Bulletpoints"/>
                      </w:pPr>
                      <w:r w:rsidRPr="008E6DCF">
                        <w:t>• A Bulleted list or call out goes here</w:t>
                      </w:r>
                    </w:p>
                    <w:p w:rsidR="00497C7F" w:rsidRPr="008E6DCF" w:rsidRDefault="00497C7F" w:rsidP="00497C7F">
                      <w:pPr>
                        <w:pStyle w:val="Bulletpoints"/>
                      </w:pPr>
                      <w:r w:rsidRPr="008E6DCF">
                        <w:t>• A Bulleted list or call out goes here</w:t>
                      </w:r>
                    </w:p>
                    <w:p w:rsidR="00497C7F" w:rsidRPr="008E6DCF" w:rsidRDefault="00497C7F" w:rsidP="00497C7F">
                      <w:pPr>
                        <w:pStyle w:val="Bulletpoints"/>
                      </w:pPr>
                      <w:r w:rsidRPr="008E6DCF">
                        <w:t>• A Bulleted list or call out goes here</w:t>
                      </w:r>
                    </w:p>
                    <w:p w:rsidR="00497C7F" w:rsidRPr="008E6DCF" w:rsidRDefault="00497C7F" w:rsidP="00497C7F">
                      <w:pPr>
                        <w:pStyle w:val="Bulletpoints"/>
                      </w:pPr>
                      <w:r w:rsidRPr="008E6DCF">
                        <w:t>• A Bulleted list or call out goes here</w:t>
                      </w:r>
                    </w:p>
                    <w:p w:rsidR="00497C7F" w:rsidRPr="008E6DCF" w:rsidRDefault="00497C7F" w:rsidP="00497C7F">
                      <w:pPr>
                        <w:pStyle w:val="Bulletpoints"/>
                      </w:pPr>
                      <w:r w:rsidRPr="008E6DCF">
                        <w:t>• A Bulleted list or call out goes here</w:t>
                      </w:r>
                    </w:p>
                    <w:p w:rsidR="00497C7F" w:rsidRPr="00231D04" w:rsidRDefault="00497C7F" w:rsidP="00497C7F">
                      <w:pPr>
                        <w:spacing w:line="360" w:lineRule="auto"/>
                        <w:jc w:val="right"/>
                        <w:rPr>
                          <w:rFonts w:ascii="Verdana" w:hAnsi="Verdana"/>
                        </w:rPr>
                      </w:pPr>
                    </w:p>
                  </w:txbxContent>
                </v:textbox>
              </v:shape>
            </w:pict>
          </mc:Fallback>
        </mc:AlternateContent>
      </w:r>
      <w:r>
        <w:rPr>
          <w:noProof/>
          <w:color w:val="auto"/>
          <w:kern w:val="0"/>
          <w:sz w:val="24"/>
        </w:rPr>
        <mc:AlternateContent>
          <mc:Choice Requires="wps">
            <w:drawing>
              <wp:anchor distT="0" distB="0" distL="114300" distR="114300" simplePos="0" relativeHeight="251659264" behindDoc="0" locked="0" layoutInCell="1" allowOverlap="1">
                <wp:simplePos x="0" y="0"/>
                <wp:positionH relativeFrom="column">
                  <wp:posOffset>5631180</wp:posOffset>
                </wp:positionH>
                <wp:positionV relativeFrom="paragraph">
                  <wp:posOffset>5407660</wp:posOffset>
                </wp:positionV>
                <wp:extent cx="1828800" cy="228600"/>
                <wp:effectExtent l="5080" t="0" r="0" b="2540"/>
                <wp:wrapNone/>
                <wp:docPr id="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C7F" w:rsidRPr="008E6DCF" w:rsidRDefault="00497C7F" w:rsidP="00497C7F">
                            <w:pPr>
                              <w:pStyle w:val="captiongoeshere"/>
                            </w:pPr>
                            <w:r w:rsidRPr="008E6DCF">
                              <w:t>Caption goes here</w:t>
                            </w:r>
                          </w:p>
                          <w:p w:rsidR="00497C7F" w:rsidRPr="009529AF" w:rsidRDefault="00497C7F" w:rsidP="00497C7F"/>
                          <w:p w:rsidR="00497C7F" w:rsidRPr="009529AF" w:rsidRDefault="00497C7F" w:rsidP="00497C7F"/>
                          <w:p w:rsidR="00497C7F" w:rsidRPr="009529AF" w:rsidRDefault="00497C7F" w:rsidP="00497C7F"/>
                        </w:txbxContent>
                      </wps:txbx>
                      <wps:bodyPr rot="0" vert="horz" wrap="square" lIns="18288" tIns="45720" rIns="18288"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36" type="#_x0000_t202" style="position:absolute;margin-left:443.4pt;margin-top:425.8pt;width:2in;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" filled="f" stroked="f">
                <v:textbox inset="1.44pt,,1.44pt">
                  <w:txbxContent>
                    <w:p w:rsidR="00497C7F" w:rsidRPr="008E6DCF" w:rsidRDefault="00497C7F" w:rsidP="00497C7F">
                      <w:pPr>
                        <w:pStyle w:val="captiongoeshere"/>
                      </w:pPr>
                      <w:r w:rsidRPr="008E6DCF">
                        <w:t>Caption goes here</w:t>
                      </w:r>
                    </w:p>
                    <w:p w:rsidR="00497C7F" w:rsidRPr="009529AF" w:rsidRDefault="00497C7F" w:rsidP="00497C7F"/>
                    <w:p w:rsidR="00497C7F" w:rsidRPr="009529AF" w:rsidRDefault="00497C7F" w:rsidP="00497C7F"/>
                    <w:p w:rsidR="00497C7F" w:rsidRPr="009529AF" w:rsidRDefault="00497C7F" w:rsidP="00497C7F"/>
                  </w:txbxContent>
                </v:textbox>
              </v:shape>
            </w:pict>
          </mc:Fallback>
        </mc:AlternateContent>
      </w:r>
      <w:r>
        <w:rPr>
          <w:noProof/>
        </w:rPr>
        <w:drawing>
          <wp:anchor distT="0" distB="0" distL="114300" distR="114300" simplePos="0" relativeHeight="251665408" behindDoc="1" locked="0" layoutInCell="1" allowOverlap="1">
            <wp:simplePos x="0" y="0"/>
            <wp:positionH relativeFrom="column">
              <wp:posOffset>-1143000</wp:posOffset>
            </wp:positionH>
            <wp:positionV relativeFrom="paragraph">
              <wp:posOffset>-914400</wp:posOffset>
            </wp:positionV>
            <wp:extent cx="10058400" cy="7772400"/>
            <wp:effectExtent l="0" t="0" r="0" b="0"/>
            <wp:wrapNone/>
            <wp:docPr id="81" name="Picture 81" descr="neutral_bro_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neutral_bro_insid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058400" cy="7772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3360" behindDoc="0" locked="0" layoutInCell="1" allowOverlap="1">
                <wp:simplePos x="0" y="0"/>
                <wp:positionH relativeFrom="column">
                  <wp:posOffset>5560060</wp:posOffset>
                </wp:positionH>
                <wp:positionV relativeFrom="paragraph">
                  <wp:posOffset>3708400</wp:posOffset>
                </wp:positionV>
                <wp:extent cx="3172460" cy="1607820"/>
                <wp:effectExtent l="0" t="0" r="5080" b="5080"/>
                <wp:wrapNone/>
                <wp:docPr id="3"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2460" cy="1607820"/>
                        </a:xfrm>
                        <a:prstGeom prst="rect">
                          <a:avLst/>
                        </a:prstGeom>
                        <a:solidFill>
                          <a:srgbClr val="ABA1A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7C7F" w:rsidRPr="00847035" w:rsidRDefault="00497C7F">
                            <w:pPr>
                              <w:rPr>
                                <w:rFonts w:ascii="Verdana" w:hAnsi="Verdana"/>
                                <w:sz w:val="16"/>
                              </w:rPr>
                            </w:pPr>
                          </w:p>
                          <w:p w:rsidR="00497C7F" w:rsidRPr="00847035" w:rsidRDefault="00497C7F">
                            <w:pPr>
                              <w:rPr>
                                <w:rFonts w:ascii="Verdana" w:hAnsi="Verdana"/>
                                <w:sz w:val="16"/>
                              </w:rPr>
                            </w:pPr>
                          </w:p>
                          <w:p w:rsidR="00497C7F" w:rsidRPr="00847035" w:rsidRDefault="00497C7F">
                            <w:pPr>
                              <w:rPr>
                                <w:rFonts w:ascii="Verdana" w:hAnsi="Verdana"/>
                                <w:sz w:val="16"/>
                              </w:rPr>
                            </w:pPr>
                          </w:p>
                          <w:p w:rsidR="00497C7F" w:rsidRPr="00847035" w:rsidRDefault="00497C7F">
                            <w:pPr>
                              <w:rPr>
                                <w:rFonts w:ascii="Verdana" w:hAnsi="Verdana"/>
                                <w:sz w:val="16"/>
                              </w:rPr>
                            </w:pPr>
                          </w:p>
                          <w:p w:rsidR="00497C7F" w:rsidRPr="00847035" w:rsidRDefault="00497C7F">
                            <w:pPr>
                              <w:rPr>
                                <w:rFonts w:ascii="Verdana" w:hAnsi="Verdana"/>
                                <w:sz w:val="16"/>
                              </w:rPr>
                            </w:pPr>
                          </w:p>
                          <w:p w:rsidR="00497C7F" w:rsidRPr="00497C7F" w:rsidRDefault="00497C7F" w:rsidP="00497C7F">
                            <w:pPr>
                              <w:pStyle w:val="Photobox02"/>
                            </w:pPr>
                            <w:r w:rsidRPr="00497C7F">
                              <w:t>Delete text and place photo here.</w:t>
                            </w:r>
                          </w:p>
                          <w:p w:rsidR="00497C7F" w:rsidRDefault="00497C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37" type="#_x0000_t202" style="position:absolute;margin-left:437.8pt;margin-top:292pt;width:249.8pt;height:126.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" fillcolor="#aba1a1" stroked="f">
                <v:textbox>
                  <w:txbxContent>
                    <w:p w:rsidR="00497C7F" w:rsidRPr="00847035" w:rsidRDefault="00497C7F">
                      <w:pPr>
                        <w:rPr>
                          <w:rFonts w:ascii="Verdana" w:hAnsi="Verdana"/>
                          <w:sz w:val="16"/>
                        </w:rPr>
                      </w:pPr>
                    </w:p>
                    <w:p w:rsidR="00497C7F" w:rsidRPr="00847035" w:rsidRDefault="00497C7F">
                      <w:pPr>
                        <w:rPr>
                          <w:rFonts w:ascii="Verdana" w:hAnsi="Verdana"/>
                          <w:sz w:val="16"/>
                        </w:rPr>
                      </w:pPr>
                    </w:p>
                    <w:p w:rsidR="00497C7F" w:rsidRPr="00847035" w:rsidRDefault="00497C7F">
                      <w:pPr>
                        <w:rPr>
                          <w:rFonts w:ascii="Verdana" w:hAnsi="Verdana"/>
                          <w:sz w:val="16"/>
                        </w:rPr>
                      </w:pPr>
                    </w:p>
                    <w:p w:rsidR="00497C7F" w:rsidRPr="00847035" w:rsidRDefault="00497C7F">
                      <w:pPr>
                        <w:rPr>
                          <w:rFonts w:ascii="Verdana" w:hAnsi="Verdana"/>
                          <w:sz w:val="16"/>
                        </w:rPr>
                      </w:pPr>
                    </w:p>
                    <w:p w:rsidR="00497C7F" w:rsidRPr="00847035" w:rsidRDefault="00497C7F">
                      <w:pPr>
                        <w:rPr>
                          <w:rFonts w:ascii="Verdana" w:hAnsi="Verdana"/>
                          <w:sz w:val="16"/>
                        </w:rPr>
                      </w:pPr>
                    </w:p>
                    <w:p w:rsidR="00497C7F" w:rsidRPr="00497C7F" w:rsidRDefault="00497C7F" w:rsidP="00497C7F">
                      <w:pPr>
                        <w:pStyle w:val="Photobox02"/>
                      </w:pPr>
                      <w:r w:rsidRPr="00497C7F">
                        <w:t>Delete text and place photo here.</w:t>
                      </w:r>
                    </w:p>
                    <w:p w:rsidR="00497C7F" w:rsidRDefault="00497C7F"/>
                  </w:txbxContent>
                </v:textbox>
              </v:shape>
            </w:pict>
          </mc:Fallback>
        </mc:AlternateContent>
      </w:r>
      <w:r>
        <w:rPr>
          <w:noProof/>
        </w:rPr>
        <mc:AlternateContent>
          <mc:Choice Requires="wps">
            <w:drawing>
              <wp:anchor distT="36576" distB="36576" distL="36576" distR="36576" simplePos="0" relativeHeight="251654144" behindDoc="0" locked="0" layoutInCell="1" allowOverlap="1">
                <wp:simplePos x="0" y="0"/>
                <wp:positionH relativeFrom="column">
                  <wp:posOffset>-833120</wp:posOffset>
                </wp:positionH>
                <wp:positionV relativeFrom="paragraph">
                  <wp:posOffset>-228600</wp:posOffset>
                </wp:positionV>
                <wp:extent cx="6319520" cy="800100"/>
                <wp:effectExtent l="5080" t="0" r="0" b="0"/>
                <wp:wrapNone/>
                <wp:docPr id="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9520" cy="800100"/>
                        </a:xfrm>
                        <a:prstGeom prst="rect">
                          <a:avLst/>
                        </a:prstGeom>
                        <a:noFill/>
                        <a:ln>
                          <a:noFill/>
                        </a:ln>
                        <a:effectLst/>
                        <a:extLst>
                          <a:ext uri="{909E8E84-426E-40dd-AFC4-6F175D3DCCD1}">
                            <a14:hiddenFill xmlns:a14="http://schemas.microsoft.com/office/drawing/2010/main">
                              <a:solidFill>
                                <a:srgbClr val="CD431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rsidR="00497C7F" w:rsidRPr="008B359C" w:rsidRDefault="00497C7F" w:rsidP="007D6EE5">
                            <w:pPr>
                              <w:pStyle w:val="Headlinegoeshere"/>
                            </w:pPr>
                            <w:r w:rsidRPr="008B359C">
                              <w:t>Headline goes here</w:t>
                            </w:r>
                          </w:p>
                          <w:p w:rsidR="00497C7F" w:rsidRPr="008E6DCF" w:rsidRDefault="00497C7F" w:rsidP="00497C7F"/>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8" type="#_x0000_t202" style="position:absolute;margin-left:-65.55pt;margin-top:-17.95pt;width:497.6pt;height:63pt;z-index:2516541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" filled="f" fillcolor="#cd4313" stroked="f">
                <v:shadow color="#ccc" opacity="49150f"/>
                <v:textbox inset="2.88pt,2.88pt,2.88pt,2.88pt">
                  <w:txbxContent>
                    <w:p w:rsidR="00497C7F" w:rsidRPr="008B359C" w:rsidRDefault="00497C7F" w:rsidP="007D6EE5">
                      <w:pPr>
                        <w:pStyle w:val="Headlinegoeshere"/>
                      </w:pPr>
                      <w:r w:rsidRPr="008B359C">
                        <w:t>Headline goes here</w:t>
                      </w:r>
                    </w:p>
                    <w:p w:rsidR="00497C7F" w:rsidRPr="008E6DCF" w:rsidRDefault="00497C7F" w:rsidP="00497C7F"/>
                  </w:txbxContent>
                </v:textbox>
              </v:shape>
            </w:pict>
          </mc:Fallback>
        </mc:AlternateContent>
      </w:r>
      <w:r>
        <w:rPr>
          <w:noProof/>
          <w:color w:val="auto"/>
          <w:kern w:val="0"/>
          <w:sz w:val="24"/>
        </w:rPr>
        <mc:AlternateContent>
          <mc:Choice Requires="wps">
            <w:drawing>
              <wp:anchor distT="0" distB="0" distL="114300" distR="114300" simplePos="0" relativeHeight="251658240" behindDoc="0" locked="0" layoutInCell="1" allowOverlap="1">
                <wp:simplePos x="0" y="0"/>
                <wp:positionH relativeFrom="column">
                  <wp:posOffset>5600700</wp:posOffset>
                </wp:positionH>
                <wp:positionV relativeFrom="paragraph">
                  <wp:posOffset>2961640</wp:posOffset>
                </wp:positionV>
                <wp:extent cx="2286000" cy="228600"/>
                <wp:effectExtent l="0" t="2540" r="0" b="0"/>
                <wp:wrapNone/>
                <wp:docPr id="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C7F" w:rsidRPr="008E6DCF" w:rsidRDefault="00497C7F" w:rsidP="00497C7F">
                            <w:pPr>
                              <w:pStyle w:val="captiongoeshere"/>
                            </w:pPr>
                            <w:r w:rsidRPr="008E6DCF">
                              <w:t>Caption goes here</w:t>
                            </w:r>
                          </w:p>
                        </w:txbxContent>
                      </wps:txbx>
                      <wps:bodyPr rot="0" vert="horz" wrap="square" lIns="18288" tIns="45720" rIns="18288"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39" type="#_x0000_t202" style="position:absolute;margin-left:441pt;margin-top:233.2pt;width:180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" filled="f" stroked="f">
                <v:textbox inset="1.44pt,,1.44pt">
                  <w:txbxContent>
                    <w:p w:rsidR="00497C7F" w:rsidRPr="008E6DCF" w:rsidRDefault="00497C7F" w:rsidP="00497C7F">
                      <w:pPr>
                        <w:pStyle w:val="captiongoeshere"/>
                      </w:pPr>
                      <w:r w:rsidRPr="008E6DCF">
                        <w:t>Caption goes here</w:t>
                      </w:r>
                    </w:p>
                  </w:txbxContent>
                </v:textbox>
              </v:shape>
            </w:pict>
          </mc:Fallback>
        </mc:AlternateContent>
      </w:r>
    </w:p>
    <w:sectPr w:rsidR="00497C7F" w:rsidRPr="004F23A6" w:rsidSect="00497C7F">
      <w:pgSz w:w="15840" w:h="12240" w:orient="landscape"/>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dobe Jenson Pro">
    <w:altName w:val="Times New Roman"/>
    <w:charset w:val="00"/>
    <w:family w:val="auto"/>
    <w:pitch w:val="variable"/>
    <w:sig w:usb0="03000000"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EE6E22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517E0FC5"/>
    <w:multiLevelType w:val="hybridMultilevel"/>
    <w:tmpl w:val="6E760678"/>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embedSystemFont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00EE"/>
    <w:rsid w:val="002401A9"/>
    <w:rsid w:val="00497C7F"/>
    <w:rsid w:val="007900EE"/>
    <w:rsid w:val="007D6EE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06">
      <o:colormru v:ext="edit" colors="#c8d4e3,#aba1a1,#6a5142,#4f2f18"/>
    </o:shapedefaults>
    <o:shapelayout v:ext="edit">
      <o:idmap v:ext="edit" data="1"/>
    </o:shapelayout>
  </w:shapeDefaults>
  <w:doNotEmbedSmartTag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color w:val="000000"/>
      <w:kern w:val="28"/>
    </w:rPr>
  </w:style>
  <w:style w:type="paragraph" w:styleId="Heading1">
    <w:name w:val="heading 1"/>
    <w:basedOn w:val="Normal"/>
    <w:next w:val="Normal"/>
    <w:qFormat/>
    <w:rsid w:val="005D2F4A"/>
    <w:pPr>
      <w:keepNext/>
      <w:widowControl w:val="0"/>
      <w:jc w:val="center"/>
      <w:outlineLvl w:val="0"/>
    </w:pPr>
    <w:rPr>
      <w:b/>
      <w:color w:val="411D0E"/>
      <w:sz w:val="22"/>
      <w:lang w:val="en"/>
    </w:rPr>
  </w:style>
  <w:style w:type="paragraph" w:styleId="Heading2">
    <w:name w:val="heading 2"/>
    <w:basedOn w:val="Normal"/>
    <w:next w:val="Normal"/>
    <w:qFormat/>
    <w:pPr>
      <w:keepNext/>
      <w:widowControl w:val="0"/>
      <w:jc w:val="center"/>
      <w:outlineLvl w:val="1"/>
    </w:pPr>
    <w:rPr>
      <w:b/>
      <w:color w:val="800000"/>
      <w:lang w:val="en"/>
    </w:rPr>
  </w:style>
  <w:style w:type="paragraph" w:styleId="Heading3">
    <w:name w:val="heading 3"/>
    <w:basedOn w:val="Normal"/>
    <w:next w:val="Normal"/>
    <w:qFormat/>
    <w:pPr>
      <w:keepNext/>
      <w:widowControl w:val="0"/>
      <w:jc w:val="center"/>
      <w:outlineLvl w:val="2"/>
    </w:pPr>
    <w:rPr>
      <w:rFonts w:ascii="Adobe Jenson Pro" w:hAnsi="Adobe Jenson Pro"/>
      <w:b/>
      <w:color w:val="CD4313"/>
      <w:sz w:val="64"/>
      <w:lang w:val="en"/>
    </w:rPr>
  </w:style>
  <w:style w:type="paragraph" w:styleId="Heading4">
    <w:name w:val="heading 4"/>
    <w:basedOn w:val="Normal"/>
    <w:next w:val="Normal"/>
    <w:link w:val="Heading4Char"/>
    <w:qFormat/>
    <w:pPr>
      <w:keepNext/>
      <w:widowControl w:val="0"/>
      <w:jc w:val="center"/>
      <w:outlineLvl w:val="3"/>
    </w:pPr>
    <w:rPr>
      <w:b/>
      <w:color w:val="800000"/>
      <w:sz w:val="24"/>
      <w:lang w:val="en"/>
    </w:rPr>
  </w:style>
  <w:style w:type="character" w:default="1" w:styleId="DefaultParagraphFont">
    <w:name w:val="Default Paragraph Font"/>
    <w:semiHidden/>
  </w:style>
  <w:style w:type="table" w:default="1" w:styleId="TableNormal">
    <w:name w:val="Normal Table"/>
    <w:semiHidden/>
    <w:rPr>
      <w:lang w:bidi="x-none"/>
    </w:rPr>
    <w:tblPr>
      <w:tblInd w:w="0" w:type="dxa"/>
      <w:tblCellMar>
        <w:top w:w="0" w:type="dxa"/>
        <w:left w:w="108" w:type="dxa"/>
        <w:bottom w:w="0" w:type="dxa"/>
        <w:right w:w="108" w:type="dxa"/>
      </w:tblCellMar>
    </w:tblPr>
  </w:style>
  <w:style w:type="numbering" w:default="1" w:styleId="NoList">
    <w:name w:val="No List"/>
    <w:semiHidden/>
  </w:style>
  <w:style w:type="paragraph" w:customStyle="1" w:styleId="Bodytext01">
    <w:name w:val="Body text 01"/>
    <w:basedOn w:val="BodyText2"/>
    <w:qFormat/>
    <w:rsid w:val="007D6EE5"/>
    <w:rPr>
      <w:rFonts w:ascii="Verdana" w:hAnsi="Verdana"/>
      <w:b w:val="0"/>
      <w:i/>
      <w:color w:val="FFFFFF"/>
      <w:sz w:val="18"/>
    </w:rPr>
  </w:style>
  <w:style w:type="paragraph" w:styleId="BodyText2">
    <w:name w:val="Body Text 2"/>
    <w:basedOn w:val="Normal"/>
    <w:link w:val="BodyText2Char"/>
    <w:pPr>
      <w:widowControl w:val="0"/>
      <w:spacing w:before="240" w:line="360" w:lineRule="auto"/>
    </w:pPr>
    <w:rPr>
      <w:b/>
      <w:color w:val="800000"/>
      <w:sz w:val="22"/>
      <w:lang w:val="en"/>
    </w:rPr>
  </w:style>
  <w:style w:type="paragraph" w:styleId="BodyText3">
    <w:name w:val="Body Text 3"/>
    <w:basedOn w:val="Normal"/>
    <w:link w:val="BodyText3Char"/>
    <w:pPr>
      <w:widowControl w:val="0"/>
      <w:spacing w:after="120" w:line="249" w:lineRule="auto"/>
      <w:jc w:val="center"/>
    </w:pPr>
    <w:rPr>
      <w:rFonts w:ascii="Adobe Jenson Pro" w:hAnsi="Adobe Jenson Pro"/>
      <w:b/>
      <w:color w:val="800000"/>
      <w:sz w:val="28"/>
      <w:lang w:val="en"/>
    </w:rPr>
  </w:style>
  <w:style w:type="paragraph" w:styleId="DocumentMap">
    <w:name w:val="Document Map"/>
    <w:basedOn w:val="Normal"/>
    <w:semiHidden/>
    <w:rsid w:val="00C02824"/>
    <w:pPr>
      <w:shd w:val="clear" w:color="auto" w:fill="C6D5EC"/>
    </w:pPr>
    <w:rPr>
      <w:rFonts w:ascii="Lucida Grande" w:hAnsi="Lucida Grande"/>
      <w:sz w:val="24"/>
      <w:szCs w:val="24"/>
    </w:rPr>
  </w:style>
  <w:style w:type="paragraph" w:customStyle="1" w:styleId="Yourbusinesshere">
    <w:name w:val="Your business here"/>
    <w:basedOn w:val="Heading4"/>
    <w:qFormat/>
    <w:rsid w:val="002401A9"/>
    <w:pPr>
      <w:jc w:val="left"/>
    </w:pPr>
    <w:rPr>
      <w:rFonts w:ascii="Verdana" w:hAnsi="Verdana"/>
      <w:smallCaps/>
      <w:color w:val="FFFFFF"/>
      <w:sz w:val="32"/>
    </w:rPr>
  </w:style>
  <w:style w:type="paragraph" w:customStyle="1" w:styleId="subheadgoeshere01">
    <w:name w:val="subhead goes here 01"/>
    <w:basedOn w:val="Normal"/>
    <w:link w:val="subheadgoeshere01Char"/>
    <w:qFormat/>
    <w:rsid w:val="002401A9"/>
    <w:pPr>
      <w:spacing w:line="360" w:lineRule="auto"/>
    </w:pPr>
    <w:rPr>
      <w:rFonts w:ascii="Verdana" w:hAnsi="Verdana"/>
      <w:b/>
      <w:color w:val="7B91A8"/>
    </w:rPr>
  </w:style>
  <w:style w:type="character" w:customStyle="1" w:styleId="Heading4Char">
    <w:name w:val="Heading 4 Char"/>
    <w:basedOn w:val="DefaultParagraphFont"/>
    <w:link w:val="Heading4"/>
    <w:rsid w:val="002401A9"/>
    <w:rPr>
      <w:b/>
      <w:color w:val="800000"/>
      <w:kern w:val="28"/>
      <w:sz w:val="24"/>
      <w:lang w:val="en"/>
    </w:rPr>
  </w:style>
  <w:style w:type="character" w:customStyle="1" w:styleId="YourbusinesshereChar">
    <w:name w:val="Your business here Char"/>
    <w:basedOn w:val="Heading4Char"/>
    <w:link w:val="Yourbusinesshere"/>
    <w:rsid w:val="002401A9"/>
    <w:rPr>
      <w:b/>
      <w:color w:val="800000"/>
      <w:kern w:val="28"/>
      <w:sz w:val="24"/>
      <w:lang w:val="en"/>
    </w:rPr>
  </w:style>
  <w:style w:type="paragraph" w:customStyle="1" w:styleId="Photobox01">
    <w:name w:val="Photo box 01"/>
    <w:basedOn w:val="Normal"/>
    <w:link w:val="Photobox01Char"/>
    <w:qFormat/>
    <w:rsid w:val="002401A9"/>
    <w:pPr>
      <w:jc w:val="center"/>
    </w:pPr>
    <w:rPr>
      <w:rFonts w:ascii="Verdana" w:hAnsi="Verdana"/>
      <w:sz w:val="16"/>
    </w:rPr>
  </w:style>
  <w:style w:type="character" w:customStyle="1" w:styleId="subheadgoeshere01Char">
    <w:name w:val="subhead goes here 01 Char"/>
    <w:basedOn w:val="DefaultParagraphFont"/>
    <w:link w:val="subheadgoeshere01"/>
    <w:rsid w:val="002401A9"/>
    <w:rPr>
      <w:rFonts w:ascii="Verdana" w:hAnsi="Verdana"/>
      <w:b/>
      <w:color w:val="7B91A8"/>
      <w:kern w:val="28"/>
    </w:rPr>
  </w:style>
  <w:style w:type="paragraph" w:customStyle="1" w:styleId="Textlogo">
    <w:name w:val="Text/logo"/>
    <w:basedOn w:val="BodyText3"/>
    <w:qFormat/>
    <w:rsid w:val="002401A9"/>
    <w:pPr>
      <w:spacing w:line="250" w:lineRule="auto"/>
    </w:pPr>
    <w:rPr>
      <w:rFonts w:ascii="Verdana" w:hAnsi="Verdana"/>
      <w:color w:val="auto"/>
      <w:sz w:val="22"/>
    </w:rPr>
  </w:style>
  <w:style w:type="character" w:customStyle="1" w:styleId="Photobox01Char">
    <w:name w:val="Photo box 01 Char"/>
    <w:basedOn w:val="DefaultParagraphFont"/>
    <w:link w:val="Photobox01"/>
    <w:rsid w:val="002401A9"/>
    <w:rPr>
      <w:rFonts w:ascii="Verdana" w:hAnsi="Verdana"/>
      <w:color w:val="000000"/>
      <w:kern w:val="28"/>
      <w:sz w:val="16"/>
    </w:rPr>
  </w:style>
  <w:style w:type="paragraph" w:customStyle="1" w:styleId="Tagline">
    <w:name w:val="Tagline"/>
    <w:basedOn w:val="Normal"/>
    <w:link w:val="TaglineChar"/>
    <w:qFormat/>
    <w:rsid w:val="007D6EE5"/>
    <w:pPr>
      <w:jc w:val="center"/>
    </w:pPr>
    <w:rPr>
      <w:rFonts w:ascii="Verdana" w:hAnsi="Verdana"/>
      <w:color w:val="FFFFFF"/>
    </w:rPr>
  </w:style>
  <w:style w:type="character" w:customStyle="1" w:styleId="BodyText3Char">
    <w:name w:val="Body Text 3 Char"/>
    <w:basedOn w:val="DefaultParagraphFont"/>
    <w:link w:val="BodyText3"/>
    <w:rsid w:val="002401A9"/>
    <w:rPr>
      <w:rFonts w:ascii="Adobe Jenson Pro" w:hAnsi="Adobe Jenson Pro"/>
      <w:b/>
      <w:color w:val="800000"/>
      <w:kern w:val="28"/>
      <w:sz w:val="28"/>
      <w:lang w:val="en"/>
    </w:rPr>
  </w:style>
  <w:style w:type="character" w:customStyle="1" w:styleId="TextlogoChar">
    <w:name w:val="Text/logo Char"/>
    <w:basedOn w:val="BodyText3Char"/>
    <w:link w:val="Textlogo"/>
    <w:rsid w:val="002401A9"/>
    <w:rPr>
      <w:rFonts w:ascii="Adobe Jenson Pro" w:hAnsi="Adobe Jenson Pro"/>
      <w:b/>
      <w:color w:val="800000"/>
      <w:kern w:val="28"/>
      <w:sz w:val="28"/>
      <w:lang w:val="en"/>
    </w:rPr>
  </w:style>
  <w:style w:type="paragraph" w:customStyle="1" w:styleId="phfax">
    <w:name w:val="ph/fax"/>
    <w:basedOn w:val="Normal"/>
    <w:link w:val="phfaxChar"/>
    <w:qFormat/>
    <w:rsid w:val="007D6EE5"/>
    <w:pPr>
      <w:widowControl w:val="0"/>
      <w:jc w:val="center"/>
    </w:pPr>
    <w:rPr>
      <w:rFonts w:ascii="Verdana" w:hAnsi="Verdana"/>
      <w:b/>
      <w:color w:val="auto"/>
      <w:lang w:val="en"/>
    </w:rPr>
  </w:style>
  <w:style w:type="character" w:customStyle="1" w:styleId="TaglineChar">
    <w:name w:val="Tagline Char"/>
    <w:basedOn w:val="DefaultParagraphFont"/>
    <w:link w:val="Tagline"/>
    <w:rsid w:val="007D6EE5"/>
    <w:rPr>
      <w:rFonts w:ascii="Verdana" w:hAnsi="Verdana"/>
      <w:color w:val="FFFFFF"/>
      <w:kern w:val="28"/>
    </w:rPr>
  </w:style>
  <w:style w:type="paragraph" w:customStyle="1" w:styleId="Address">
    <w:name w:val="Address"/>
    <w:basedOn w:val="Normal"/>
    <w:link w:val="AddressChar"/>
    <w:qFormat/>
    <w:rsid w:val="007D6EE5"/>
    <w:pPr>
      <w:widowControl w:val="0"/>
      <w:jc w:val="center"/>
    </w:pPr>
    <w:rPr>
      <w:rFonts w:ascii="Verdana" w:hAnsi="Verdana"/>
      <w:color w:val="auto"/>
      <w:lang w:val="en"/>
    </w:rPr>
  </w:style>
  <w:style w:type="character" w:customStyle="1" w:styleId="phfaxChar">
    <w:name w:val="ph/fax Char"/>
    <w:basedOn w:val="DefaultParagraphFont"/>
    <w:link w:val="phfax"/>
    <w:rsid w:val="007D6EE5"/>
    <w:rPr>
      <w:rFonts w:ascii="Verdana" w:hAnsi="Verdana"/>
      <w:b/>
      <w:kern w:val="28"/>
      <w:lang w:val="en"/>
    </w:rPr>
  </w:style>
  <w:style w:type="character" w:styleId="Hyperlink">
    <w:name w:val="Hyperlink"/>
    <w:basedOn w:val="DefaultParagraphFont"/>
    <w:uiPriority w:val="99"/>
    <w:unhideWhenUsed/>
    <w:rsid w:val="007D6EE5"/>
    <w:rPr>
      <w:color w:val="0000FF"/>
      <w:u w:val="single"/>
    </w:rPr>
  </w:style>
  <w:style w:type="character" w:customStyle="1" w:styleId="AddressChar">
    <w:name w:val="Address Char"/>
    <w:basedOn w:val="DefaultParagraphFont"/>
    <w:link w:val="Address"/>
    <w:rsid w:val="007D6EE5"/>
    <w:rPr>
      <w:rFonts w:ascii="Verdana" w:hAnsi="Verdana"/>
      <w:kern w:val="28"/>
      <w:lang w:val="en"/>
    </w:rPr>
  </w:style>
  <w:style w:type="paragraph" w:customStyle="1" w:styleId="website">
    <w:name w:val="website"/>
    <w:basedOn w:val="Normal"/>
    <w:link w:val="websiteChar"/>
    <w:qFormat/>
    <w:rsid w:val="007D6EE5"/>
    <w:pPr>
      <w:widowControl w:val="0"/>
      <w:jc w:val="center"/>
    </w:pPr>
    <w:rPr>
      <w:rFonts w:ascii="Verdana" w:hAnsi="Verdana"/>
      <w:b/>
      <w:color w:val="auto"/>
      <w:lang w:val="en"/>
    </w:rPr>
  </w:style>
  <w:style w:type="paragraph" w:customStyle="1" w:styleId="Headlinegoeshere">
    <w:name w:val="Headline goes here"/>
    <w:basedOn w:val="Heading4"/>
    <w:link w:val="HeadlinegoeshereChar"/>
    <w:qFormat/>
    <w:rsid w:val="007D6EE5"/>
    <w:pPr>
      <w:spacing w:after="120"/>
    </w:pPr>
    <w:rPr>
      <w:rFonts w:ascii="Verdana" w:hAnsi="Verdana"/>
      <w:smallCaps/>
      <w:color w:val="FFFFFF"/>
      <w:sz w:val="32"/>
    </w:rPr>
  </w:style>
  <w:style w:type="character" w:customStyle="1" w:styleId="websiteChar">
    <w:name w:val="website Char"/>
    <w:basedOn w:val="DefaultParagraphFont"/>
    <w:link w:val="website"/>
    <w:rsid w:val="007D6EE5"/>
    <w:rPr>
      <w:rFonts w:ascii="Verdana" w:hAnsi="Verdana"/>
      <w:b/>
      <w:kern w:val="28"/>
      <w:lang w:val="en"/>
    </w:rPr>
  </w:style>
  <w:style w:type="character" w:customStyle="1" w:styleId="BodyText2Char">
    <w:name w:val="Body Text 2 Char"/>
    <w:basedOn w:val="DefaultParagraphFont"/>
    <w:link w:val="BodyText2"/>
    <w:rsid w:val="007D6EE5"/>
    <w:rPr>
      <w:b/>
      <w:color w:val="800000"/>
      <w:kern w:val="28"/>
      <w:sz w:val="22"/>
      <w:lang w:val="en"/>
    </w:rPr>
  </w:style>
  <w:style w:type="character" w:customStyle="1" w:styleId="Bodytext01Char">
    <w:name w:val="Body text 01 Char"/>
    <w:basedOn w:val="BodyText2Char"/>
    <w:link w:val="Bodytext01"/>
    <w:rsid w:val="007D6EE5"/>
    <w:rPr>
      <w:b/>
      <w:color w:val="800000"/>
      <w:kern w:val="28"/>
      <w:sz w:val="22"/>
      <w:lang w:val="en"/>
    </w:rPr>
  </w:style>
  <w:style w:type="paragraph" w:customStyle="1" w:styleId="Bodytext02">
    <w:name w:val="Body text 02"/>
    <w:basedOn w:val="Normal"/>
    <w:link w:val="Bodytext02Char"/>
    <w:qFormat/>
    <w:rsid w:val="007D6EE5"/>
    <w:pPr>
      <w:widowControl w:val="0"/>
      <w:spacing w:line="360" w:lineRule="auto"/>
    </w:pPr>
    <w:rPr>
      <w:rFonts w:ascii="Verdana" w:hAnsi="Verdana"/>
      <w:color w:val="auto"/>
      <w:sz w:val="16"/>
      <w:lang w:val="en"/>
    </w:rPr>
  </w:style>
  <w:style w:type="character" w:customStyle="1" w:styleId="HeadlinegoeshereChar">
    <w:name w:val="Headline goes here Char"/>
    <w:basedOn w:val="Heading4Char"/>
    <w:link w:val="Headlinegoeshere"/>
    <w:rsid w:val="007D6EE5"/>
    <w:rPr>
      <w:rFonts w:ascii="Verdana" w:hAnsi="Verdana"/>
      <w:b/>
      <w:smallCaps/>
      <w:color w:val="FFFFFF"/>
      <w:kern w:val="28"/>
      <w:sz w:val="32"/>
      <w:lang w:val="en"/>
    </w:rPr>
  </w:style>
  <w:style w:type="paragraph" w:customStyle="1" w:styleId="subheadgoeshere02">
    <w:name w:val="subhead goes here 02"/>
    <w:basedOn w:val="Normal"/>
    <w:link w:val="subheadgoeshere02Char"/>
    <w:qFormat/>
    <w:rsid w:val="007D6EE5"/>
    <w:pPr>
      <w:spacing w:line="360" w:lineRule="auto"/>
    </w:pPr>
    <w:rPr>
      <w:rFonts w:ascii="Verdana" w:hAnsi="Verdana"/>
      <w:b/>
      <w:color w:val="4F2F18"/>
    </w:rPr>
  </w:style>
  <w:style w:type="character" w:customStyle="1" w:styleId="Bodytext02Char">
    <w:name w:val="Body text 02 Char"/>
    <w:basedOn w:val="DefaultParagraphFont"/>
    <w:link w:val="Bodytext02"/>
    <w:rsid w:val="007D6EE5"/>
    <w:rPr>
      <w:rFonts w:ascii="Verdana" w:hAnsi="Verdana"/>
      <w:kern w:val="28"/>
      <w:sz w:val="16"/>
      <w:lang w:val="en"/>
    </w:rPr>
  </w:style>
  <w:style w:type="paragraph" w:customStyle="1" w:styleId="Bulletpoints">
    <w:name w:val="Bullet points"/>
    <w:basedOn w:val="Normal"/>
    <w:link w:val="BulletpointsChar"/>
    <w:qFormat/>
    <w:rsid w:val="00497C7F"/>
    <w:pPr>
      <w:spacing w:line="360" w:lineRule="auto"/>
    </w:pPr>
    <w:rPr>
      <w:rFonts w:ascii="Verdana" w:hAnsi="Verdana"/>
      <w:color w:val="4F2F18"/>
      <w:sz w:val="18"/>
    </w:rPr>
  </w:style>
  <w:style w:type="character" w:customStyle="1" w:styleId="subheadgoeshere02Char">
    <w:name w:val="subhead goes here 02 Char"/>
    <w:basedOn w:val="DefaultParagraphFont"/>
    <w:link w:val="subheadgoeshere02"/>
    <w:rsid w:val="007D6EE5"/>
    <w:rPr>
      <w:rFonts w:ascii="Verdana" w:hAnsi="Verdana"/>
      <w:b/>
      <w:color w:val="4F2F18"/>
      <w:kern w:val="28"/>
    </w:rPr>
  </w:style>
  <w:style w:type="paragraph" w:customStyle="1" w:styleId="captiongoeshere">
    <w:name w:val="caption goes here"/>
    <w:basedOn w:val="Normal"/>
    <w:link w:val="captiongoeshereChar"/>
    <w:qFormat/>
    <w:rsid w:val="00497C7F"/>
    <w:rPr>
      <w:rFonts w:ascii="Verdana" w:hAnsi="Verdana"/>
      <w:color w:val="4F2F18"/>
      <w:sz w:val="16"/>
    </w:rPr>
  </w:style>
  <w:style w:type="character" w:customStyle="1" w:styleId="BulletpointsChar">
    <w:name w:val="Bullet points Char"/>
    <w:basedOn w:val="DefaultParagraphFont"/>
    <w:link w:val="Bulletpoints"/>
    <w:rsid w:val="00497C7F"/>
    <w:rPr>
      <w:rFonts w:ascii="Verdana" w:hAnsi="Verdana"/>
      <w:color w:val="4F2F18"/>
      <w:kern w:val="28"/>
      <w:sz w:val="18"/>
    </w:rPr>
  </w:style>
  <w:style w:type="paragraph" w:customStyle="1" w:styleId="Photobox02">
    <w:name w:val="Photo box 02"/>
    <w:basedOn w:val="Normal"/>
    <w:link w:val="Photobox02Char"/>
    <w:qFormat/>
    <w:rsid w:val="00497C7F"/>
    <w:rPr>
      <w:rFonts w:ascii="Verdana" w:hAnsi="Verdana"/>
      <w:sz w:val="16"/>
    </w:rPr>
  </w:style>
  <w:style w:type="character" w:customStyle="1" w:styleId="captiongoeshereChar">
    <w:name w:val="caption goes here Char"/>
    <w:basedOn w:val="DefaultParagraphFont"/>
    <w:link w:val="captiongoeshere"/>
    <w:rsid w:val="00497C7F"/>
    <w:rPr>
      <w:rFonts w:ascii="Verdana" w:hAnsi="Verdana"/>
      <w:color w:val="4F2F18"/>
      <w:kern w:val="28"/>
      <w:sz w:val="16"/>
    </w:rPr>
  </w:style>
  <w:style w:type="paragraph" w:customStyle="1" w:styleId="subheadgoeshere03">
    <w:name w:val="subhead goes here 03"/>
    <w:basedOn w:val="subheadgoeshere01"/>
    <w:link w:val="subheadgoeshere03Char"/>
    <w:qFormat/>
    <w:rsid w:val="00497C7F"/>
    <w:pPr>
      <w:spacing w:before="240" w:after="120"/>
    </w:pPr>
  </w:style>
  <w:style w:type="character" w:customStyle="1" w:styleId="Photobox02Char">
    <w:name w:val="Photo box 02 Char"/>
    <w:basedOn w:val="DefaultParagraphFont"/>
    <w:link w:val="Photobox02"/>
    <w:rsid w:val="00497C7F"/>
    <w:rPr>
      <w:rFonts w:ascii="Verdana" w:hAnsi="Verdana"/>
      <w:color w:val="000000"/>
      <w:kern w:val="28"/>
      <w:sz w:val="16"/>
    </w:rPr>
  </w:style>
  <w:style w:type="character" w:customStyle="1" w:styleId="subheadgoeshere03Char">
    <w:name w:val="subhead goes here 03 Char"/>
    <w:basedOn w:val="subheadgoeshere01Char"/>
    <w:link w:val="subheadgoeshere03"/>
    <w:rsid w:val="00497C7F"/>
    <w:rPr>
      <w:rFonts w:ascii="Verdana" w:hAnsi="Verdana"/>
      <w:b/>
      <w:color w:val="7B91A8"/>
      <w:kern w:val="2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color w:val="000000"/>
      <w:kern w:val="28"/>
    </w:rPr>
  </w:style>
  <w:style w:type="paragraph" w:styleId="Heading1">
    <w:name w:val="heading 1"/>
    <w:basedOn w:val="Normal"/>
    <w:next w:val="Normal"/>
    <w:qFormat/>
    <w:rsid w:val="005D2F4A"/>
    <w:pPr>
      <w:keepNext/>
      <w:widowControl w:val="0"/>
      <w:jc w:val="center"/>
      <w:outlineLvl w:val="0"/>
    </w:pPr>
    <w:rPr>
      <w:b/>
      <w:color w:val="411D0E"/>
      <w:sz w:val="22"/>
      <w:lang w:val="en"/>
    </w:rPr>
  </w:style>
  <w:style w:type="paragraph" w:styleId="Heading2">
    <w:name w:val="heading 2"/>
    <w:basedOn w:val="Normal"/>
    <w:next w:val="Normal"/>
    <w:qFormat/>
    <w:pPr>
      <w:keepNext/>
      <w:widowControl w:val="0"/>
      <w:jc w:val="center"/>
      <w:outlineLvl w:val="1"/>
    </w:pPr>
    <w:rPr>
      <w:b/>
      <w:color w:val="800000"/>
      <w:lang w:val="en"/>
    </w:rPr>
  </w:style>
  <w:style w:type="paragraph" w:styleId="Heading3">
    <w:name w:val="heading 3"/>
    <w:basedOn w:val="Normal"/>
    <w:next w:val="Normal"/>
    <w:qFormat/>
    <w:pPr>
      <w:keepNext/>
      <w:widowControl w:val="0"/>
      <w:jc w:val="center"/>
      <w:outlineLvl w:val="2"/>
    </w:pPr>
    <w:rPr>
      <w:rFonts w:ascii="Adobe Jenson Pro" w:hAnsi="Adobe Jenson Pro"/>
      <w:b/>
      <w:color w:val="CD4313"/>
      <w:sz w:val="64"/>
      <w:lang w:val="en"/>
    </w:rPr>
  </w:style>
  <w:style w:type="paragraph" w:styleId="Heading4">
    <w:name w:val="heading 4"/>
    <w:basedOn w:val="Normal"/>
    <w:next w:val="Normal"/>
    <w:link w:val="Heading4Char"/>
    <w:qFormat/>
    <w:pPr>
      <w:keepNext/>
      <w:widowControl w:val="0"/>
      <w:jc w:val="center"/>
      <w:outlineLvl w:val="3"/>
    </w:pPr>
    <w:rPr>
      <w:b/>
      <w:color w:val="800000"/>
      <w:sz w:val="24"/>
      <w:lang w:val="en"/>
    </w:rPr>
  </w:style>
  <w:style w:type="character" w:default="1" w:styleId="DefaultParagraphFont">
    <w:name w:val="Default Paragraph Font"/>
    <w:semiHidden/>
  </w:style>
  <w:style w:type="table" w:default="1" w:styleId="TableNormal">
    <w:name w:val="Normal Table"/>
    <w:semiHidden/>
    <w:rPr>
      <w:lang w:bidi="x-none"/>
    </w:rPr>
    <w:tblPr>
      <w:tblInd w:w="0" w:type="dxa"/>
      <w:tblCellMar>
        <w:top w:w="0" w:type="dxa"/>
        <w:left w:w="108" w:type="dxa"/>
        <w:bottom w:w="0" w:type="dxa"/>
        <w:right w:w="108" w:type="dxa"/>
      </w:tblCellMar>
    </w:tblPr>
  </w:style>
  <w:style w:type="numbering" w:default="1" w:styleId="NoList">
    <w:name w:val="No List"/>
    <w:semiHidden/>
  </w:style>
  <w:style w:type="paragraph" w:customStyle="1" w:styleId="Bodytext01">
    <w:name w:val="Body text 01"/>
    <w:basedOn w:val="BodyText2"/>
    <w:qFormat/>
    <w:rsid w:val="007D6EE5"/>
    <w:rPr>
      <w:rFonts w:ascii="Verdana" w:hAnsi="Verdana"/>
      <w:b w:val="0"/>
      <w:i/>
      <w:color w:val="FFFFFF"/>
      <w:sz w:val="18"/>
    </w:rPr>
  </w:style>
  <w:style w:type="paragraph" w:styleId="BodyText2">
    <w:name w:val="Body Text 2"/>
    <w:basedOn w:val="Normal"/>
    <w:link w:val="BodyText2Char"/>
    <w:pPr>
      <w:widowControl w:val="0"/>
      <w:spacing w:before="240" w:line="360" w:lineRule="auto"/>
    </w:pPr>
    <w:rPr>
      <w:b/>
      <w:color w:val="800000"/>
      <w:sz w:val="22"/>
      <w:lang w:val="en"/>
    </w:rPr>
  </w:style>
  <w:style w:type="paragraph" w:styleId="BodyText3">
    <w:name w:val="Body Text 3"/>
    <w:basedOn w:val="Normal"/>
    <w:link w:val="BodyText3Char"/>
    <w:pPr>
      <w:widowControl w:val="0"/>
      <w:spacing w:after="120" w:line="249" w:lineRule="auto"/>
      <w:jc w:val="center"/>
    </w:pPr>
    <w:rPr>
      <w:rFonts w:ascii="Adobe Jenson Pro" w:hAnsi="Adobe Jenson Pro"/>
      <w:b/>
      <w:color w:val="800000"/>
      <w:sz w:val="28"/>
      <w:lang w:val="en"/>
    </w:rPr>
  </w:style>
  <w:style w:type="paragraph" w:styleId="DocumentMap">
    <w:name w:val="Document Map"/>
    <w:basedOn w:val="Normal"/>
    <w:semiHidden/>
    <w:rsid w:val="00C02824"/>
    <w:pPr>
      <w:shd w:val="clear" w:color="auto" w:fill="C6D5EC"/>
    </w:pPr>
    <w:rPr>
      <w:rFonts w:ascii="Lucida Grande" w:hAnsi="Lucida Grande"/>
      <w:sz w:val="24"/>
      <w:szCs w:val="24"/>
    </w:rPr>
  </w:style>
  <w:style w:type="paragraph" w:customStyle="1" w:styleId="Yourbusinesshere">
    <w:name w:val="Your business here"/>
    <w:basedOn w:val="Heading4"/>
    <w:qFormat/>
    <w:rsid w:val="002401A9"/>
    <w:pPr>
      <w:jc w:val="left"/>
    </w:pPr>
    <w:rPr>
      <w:rFonts w:ascii="Verdana" w:hAnsi="Verdana"/>
      <w:smallCaps/>
      <w:color w:val="FFFFFF"/>
      <w:sz w:val="32"/>
    </w:rPr>
  </w:style>
  <w:style w:type="paragraph" w:customStyle="1" w:styleId="subheadgoeshere01">
    <w:name w:val="subhead goes here 01"/>
    <w:basedOn w:val="Normal"/>
    <w:link w:val="subheadgoeshere01Char"/>
    <w:qFormat/>
    <w:rsid w:val="002401A9"/>
    <w:pPr>
      <w:spacing w:line="360" w:lineRule="auto"/>
    </w:pPr>
    <w:rPr>
      <w:rFonts w:ascii="Verdana" w:hAnsi="Verdana"/>
      <w:b/>
      <w:color w:val="7B91A8"/>
    </w:rPr>
  </w:style>
  <w:style w:type="character" w:customStyle="1" w:styleId="Heading4Char">
    <w:name w:val="Heading 4 Char"/>
    <w:basedOn w:val="DefaultParagraphFont"/>
    <w:link w:val="Heading4"/>
    <w:rsid w:val="002401A9"/>
    <w:rPr>
      <w:b/>
      <w:color w:val="800000"/>
      <w:kern w:val="28"/>
      <w:sz w:val="24"/>
      <w:lang w:val="en"/>
    </w:rPr>
  </w:style>
  <w:style w:type="character" w:customStyle="1" w:styleId="YourbusinesshereChar">
    <w:name w:val="Your business here Char"/>
    <w:basedOn w:val="Heading4Char"/>
    <w:link w:val="Yourbusinesshere"/>
    <w:rsid w:val="002401A9"/>
    <w:rPr>
      <w:b/>
      <w:color w:val="800000"/>
      <w:kern w:val="28"/>
      <w:sz w:val="24"/>
      <w:lang w:val="en"/>
    </w:rPr>
  </w:style>
  <w:style w:type="paragraph" w:customStyle="1" w:styleId="Photobox01">
    <w:name w:val="Photo box 01"/>
    <w:basedOn w:val="Normal"/>
    <w:link w:val="Photobox01Char"/>
    <w:qFormat/>
    <w:rsid w:val="002401A9"/>
    <w:pPr>
      <w:jc w:val="center"/>
    </w:pPr>
    <w:rPr>
      <w:rFonts w:ascii="Verdana" w:hAnsi="Verdana"/>
      <w:sz w:val="16"/>
    </w:rPr>
  </w:style>
  <w:style w:type="character" w:customStyle="1" w:styleId="subheadgoeshere01Char">
    <w:name w:val="subhead goes here 01 Char"/>
    <w:basedOn w:val="DefaultParagraphFont"/>
    <w:link w:val="subheadgoeshere01"/>
    <w:rsid w:val="002401A9"/>
    <w:rPr>
      <w:rFonts w:ascii="Verdana" w:hAnsi="Verdana"/>
      <w:b/>
      <w:color w:val="7B91A8"/>
      <w:kern w:val="28"/>
    </w:rPr>
  </w:style>
  <w:style w:type="paragraph" w:customStyle="1" w:styleId="Textlogo">
    <w:name w:val="Text/logo"/>
    <w:basedOn w:val="BodyText3"/>
    <w:qFormat/>
    <w:rsid w:val="002401A9"/>
    <w:pPr>
      <w:spacing w:line="250" w:lineRule="auto"/>
    </w:pPr>
    <w:rPr>
      <w:rFonts w:ascii="Verdana" w:hAnsi="Verdana"/>
      <w:color w:val="auto"/>
      <w:sz w:val="22"/>
    </w:rPr>
  </w:style>
  <w:style w:type="character" w:customStyle="1" w:styleId="Photobox01Char">
    <w:name w:val="Photo box 01 Char"/>
    <w:basedOn w:val="DefaultParagraphFont"/>
    <w:link w:val="Photobox01"/>
    <w:rsid w:val="002401A9"/>
    <w:rPr>
      <w:rFonts w:ascii="Verdana" w:hAnsi="Verdana"/>
      <w:color w:val="000000"/>
      <w:kern w:val="28"/>
      <w:sz w:val="16"/>
    </w:rPr>
  </w:style>
  <w:style w:type="paragraph" w:customStyle="1" w:styleId="Tagline">
    <w:name w:val="Tagline"/>
    <w:basedOn w:val="Normal"/>
    <w:link w:val="TaglineChar"/>
    <w:qFormat/>
    <w:rsid w:val="007D6EE5"/>
    <w:pPr>
      <w:jc w:val="center"/>
    </w:pPr>
    <w:rPr>
      <w:rFonts w:ascii="Verdana" w:hAnsi="Verdana"/>
      <w:color w:val="FFFFFF"/>
    </w:rPr>
  </w:style>
  <w:style w:type="character" w:customStyle="1" w:styleId="BodyText3Char">
    <w:name w:val="Body Text 3 Char"/>
    <w:basedOn w:val="DefaultParagraphFont"/>
    <w:link w:val="BodyText3"/>
    <w:rsid w:val="002401A9"/>
    <w:rPr>
      <w:rFonts w:ascii="Adobe Jenson Pro" w:hAnsi="Adobe Jenson Pro"/>
      <w:b/>
      <w:color w:val="800000"/>
      <w:kern w:val="28"/>
      <w:sz w:val="28"/>
      <w:lang w:val="en"/>
    </w:rPr>
  </w:style>
  <w:style w:type="character" w:customStyle="1" w:styleId="TextlogoChar">
    <w:name w:val="Text/logo Char"/>
    <w:basedOn w:val="BodyText3Char"/>
    <w:link w:val="Textlogo"/>
    <w:rsid w:val="002401A9"/>
    <w:rPr>
      <w:rFonts w:ascii="Adobe Jenson Pro" w:hAnsi="Adobe Jenson Pro"/>
      <w:b/>
      <w:color w:val="800000"/>
      <w:kern w:val="28"/>
      <w:sz w:val="28"/>
      <w:lang w:val="en"/>
    </w:rPr>
  </w:style>
  <w:style w:type="paragraph" w:customStyle="1" w:styleId="phfax">
    <w:name w:val="ph/fax"/>
    <w:basedOn w:val="Normal"/>
    <w:link w:val="phfaxChar"/>
    <w:qFormat/>
    <w:rsid w:val="007D6EE5"/>
    <w:pPr>
      <w:widowControl w:val="0"/>
      <w:jc w:val="center"/>
    </w:pPr>
    <w:rPr>
      <w:rFonts w:ascii="Verdana" w:hAnsi="Verdana"/>
      <w:b/>
      <w:color w:val="auto"/>
      <w:lang w:val="en"/>
    </w:rPr>
  </w:style>
  <w:style w:type="character" w:customStyle="1" w:styleId="TaglineChar">
    <w:name w:val="Tagline Char"/>
    <w:basedOn w:val="DefaultParagraphFont"/>
    <w:link w:val="Tagline"/>
    <w:rsid w:val="007D6EE5"/>
    <w:rPr>
      <w:rFonts w:ascii="Verdana" w:hAnsi="Verdana"/>
      <w:color w:val="FFFFFF"/>
      <w:kern w:val="28"/>
    </w:rPr>
  </w:style>
  <w:style w:type="paragraph" w:customStyle="1" w:styleId="Address">
    <w:name w:val="Address"/>
    <w:basedOn w:val="Normal"/>
    <w:link w:val="AddressChar"/>
    <w:qFormat/>
    <w:rsid w:val="007D6EE5"/>
    <w:pPr>
      <w:widowControl w:val="0"/>
      <w:jc w:val="center"/>
    </w:pPr>
    <w:rPr>
      <w:rFonts w:ascii="Verdana" w:hAnsi="Verdana"/>
      <w:color w:val="auto"/>
      <w:lang w:val="en"/>
    </w:rPr>
  </w:style>
  <w:style w:type="character" w:customStyle="1" w:styleId="phfaxChar">
    <w:name w:val="ph/fax Char"/>
    <w:basedOn w:val="DefaultParagraphFont"/>
    <w:link w:val="phfax"/>
    <w:rsid w:val="007D6EE5"/>
    <w:rPr>
      <w:rFonts w:ascii="Verdana" w:hAnsi="Verdana"/>
      <w:b/>
      <w:kern w:val="28"/>
      <w:lang w:val="en"/>
    </w:rPr>
  </w:style>
  <w:style w:type="character" w:styleId="Hyperlink">
    <w:name w:val="Hyperlink"/>
    <w:basedOn w:val="DefaultParagraphFont"/>
    <w:uiPriority w:val="99"/>
    <w:unhideWhenUsed/>
    <w:rsid w:val="007D6EE5"/>
    <w:rPr>
      <w:color w:val="0000FF"/>
      <w:u w:val="single"/>
    </w:rPr>
  </w:style>
  <w:style w:type="character" w:customStyle="1" w:styleId="AddressChar">
    <w:name w:val="Address Char"/>
    <w:basedOn w:val="DefaultParagraphFont"/>
    <w:link w:val="Address"/>
    <w:rsid w:val="007D6EE5"/>
    <w:rPr>
      <w:rFonts w:ascii="Verdana" w:hAnsi="Verdana"/>
      <w:kern w:val="28"/>
      <w:lang w:val="en"/>
    </w:rPr>
  </w:style>
  <w:style w:type="paragraph" w:customStyle="1" w:styleId="website">
    <w:name w:val="website"/>
    <w:basedOn w:val="Normal"/>
    <w:link w:val="websiteChar"/>
    <w:qFormat/>
    <w:rsid w:val="007D6EE5"/>
    <w:pPr>
      <w:widowControl w:val="0"/>
      <w:jc w:val="center"/>
    </w:pPr>
    <w:rPr>
      <w:rFonts w:ascii="Verdana" w:hAnsi="Verdana"/>
      <w:b/>
      <w:color w:val="auto"/>
      <w:lang w:val="en"/>
    </w:rPr>
  </w:style>
  <w:style w:type="paragraph" w:customStyle="1" w:styleId="Headlinegoeshere">
    <w:name w:val="Headline goes here"/>
    <w:basedOn w:val="Heading4"/>
    <w:link w:val="HeadlinegoeshereChar"/>
    <w:qFormat/>
    <w:rsid w:val="007D6EE5"/>
    <w:pPr>
      <w:spacing w:after="120"/>
    </w:pPr>
    <w:rPr>
      <w:rFonts w:ascii="Verdana" w:hAnsi="Verdana"/>
      <w:smallCaps/>
      <w:color w:val="FFFFFF"/>
      <w:sz w:val="32"/>
    </w:rPr>
  </w:style>
  <w:style w:type="character" w:customStyle="1" w:styleId="websiteChar">
    <w:name w:val="website Char"/>
    <w:basedOn w:val="DefaultParagraphFont"/>
    <w:link w:val="website"/>
    <w:rsid w:val="007D6EE5"/>
    <w:rPr>
      <w:rFonts w:ascii="Verdana" w:hAnsi="Verdana"/>
      <w:b/>
      <w:kern w:val="28"/>
      <w:lang w:val="en"/>
    </w:rPr>
  </w:style>
  <w:style w:type="character" w:customStyle="1" w:styleId="BodyText2Char">
    <w:name w:val="Body Text 2 Char"/>
    <w:basedOn w:val="DefaultParagraphFont"/>
    <w:link w:val="BodyText2"/>
    <w:rsid w:val="007D6EE5"/>
    <w:rPr>
      <w:b/>
      <w:color w:val="800000"/>
      <w:kern w:val="28"/>
      <w:sz w:val="22"/>
      <w:lang w:val="en"/>
    </w:rPr>
  </w:style>
  <w:style w:type="character" w:customStyle="1" w:styleId="Bodytext01Char">
    <w:name w:val="Body text 01 Char"/>
    <w:basedOn w:val="BodyText2Char"/>
    <w:link w:val="Bodytext01"/>
    <w:rsid w:val="007D6EE5"/>
    <w:rPr>
      <w:b/>
      <w:color w:val="800000"/>
      <w:kern w:val="28"/>
      <w:sz w:val="22"/>
      <w:lang w:val="en"/>
    </w:rPr>
  </w:style>
  <w:style w:type="paragraph" w:customStyle="1" w:styleId="Bodytext02">
    <w:name w:val="Body text 02"/>
    <w:basedOn w:val="Normal"/>
    <w:link w:val="Bodytext02Char"/>
    <w:qFormat/>
    <w:rsid w:val="007D6EE5"/>
    <w:pPr>
      <w:widowControl w:val="0"/>
      <w:spacing w:line="360" w:lineRule="auto"/>
    </w:pPr>
    <w:rPr>
      <w:rFonts w:ascii="Verdana" w:hAnsi="Verdana"/>
      <w:color w:val="auto"/>
      <w:sz w:val="16"/>
      <w:lang w:val="en"/>
    </w:rPr>
  </w:style>
  <w:style w:type="character" w:customStyle="1" w:styleId="HeadlinegoeshereChar">
    <w:name w:val="Headline goes here Char"/>
    <w:basedOn w:val="Heading4Char"/>
    <w:link w:val="Headlinegoeshere"/>
    <w:rsid w:val="007D6EE5"/>
    <w:rPr>
      <w:rFonts w:ascii="Verdana" w:hAnsi="Verdana"/>
      <w:b/>
      <w:smallCaps/>
      <w:color w:val="FFFFFF"/>
      <w:kern w:val="28"/>
      <w:sz w:val="32"/>
      <w:lang w:val="en"/>
    </w:rPr>
  </w:style>
  <w:style w:type="paragraph" w:customStyle="1" w:styleId="subheadgoeshere02">
    <w:name w:val="subhead goes here 02"/>
    <w:basedOn w:val="Normal"/>
    <w:link w:val="subheadgoeshere02Char"/>
    <w:qFormat/>
    <w:rsid w:val="007D6EE5"/>
    <w:pPr>
      <w:spacing w:line="360" w:lineRule="auto"/>
    </w:pPr>
    <w:rPr>
      <w:rFonts w:ascii="Verdana" w:hAnsi="Verdana"/>
      <w:b/>
      <w:color w:val="4F2F18"/>
    </w:rPr>
  </w:style>
  <w:style w:type="character" w:customStyle="1" w:styleId="Bodytext02Char">
    <w:name w:val="Body text 02 Char"/>
    <w:basedOn w:val="DefaultParagraphFont"/>
    <w:link w:val="Bodytext02"/>
    <w:rsid w:val="007D6EE5"/>
    <w:rPr>
      <w:rFonts w:ascii="Verdana" w:hAnsi="Verdana"/>
      <w:kern w:val="28"/>
      <w:sz w:val="16"/>
      <w:lang w:val="en"/>
    </w:rPr>
  </w:style>
  <w:style w:type="paragraph" w:customStyle="1" w:styleId="Bulletpoints">
    <w:name w:val="Bullet points"/>
    <w:basedOn w:val="Normal"/>
    <w:link w:val="BulletpointsChar"/>
    <w:qFormat/>
    <w:rsid w:val="00497C7F"/>
    <w:pPr>
      <w:spacing w:line="360" w:lineRule="auto"/>
    </w:pPr>
    <w:rPr>
      <w:rFonts w:ascii="Verdana" w:hAnsi="Verdana"/>
      <w:color w:val="4F2F18"/>
      <w:sz w:val="18"/>
    </w:rPr>
  </w:style>
  <w:style w:type="character" w:customStyle="1" w:styleId="subheadgoeshere02Char">
    <w:name w:val="subhead goes here 02 Char"/>
    <w:basedOn w:val="DefaultParagraphFont"/>
    <w:link w:val="subheadgoeshere02"/>
    <w:rsid w:val="007D6EE5"/>
    <w:rPr>
      <w:rFonts w:ascii="Verdana" w:hAnsi="Verdana"/>
      <w:b/>
      <w:color w:val="4F2F18"/>
      <w:kern w:val="28"/>
    </w:rPr>
  </w:style>
  <w:style w:type="paragraph" w:customStyle="1" w:styleId="captiongoeshere">
    <w:name w:val="caption goes here"/>
    <w:basedOn w:val="Normal"/>
    <w:link w:val="captiongoeshereChar"/>
    <w:qFormat/>
    <w:rsid w:val="00497C7F"/>
    <w:rPr>
      <w:rFonts w:ascii="Verdana" w:hAnsi="Verdana"/>
      <w:color w:val="4F2F18"/>
      <w:sz w:val="16"/>
    </w:rPr>
  </w:style>
  <w:style w:type="character" w:customStyle="1" w:styleId="BulletpointsChar">
    <w:name w:val="Bullet points Char"/>
    <w:basedOn w:val="DefaultParagraphFont"/>
    <w:link w:val="Bulletpoints"/>
    <w:rsid w:val="00497C7F"/>
    <w:rPr>
      <w:rFonts w:ascii="Verdana" w:hAnsi="Verdana"/>
      <w:color w:val="4F2F18"/>
      <w:kern w:val="28"/>
      <w:sz w:val="18"/>
    </w:rPr>
  </w:style>
  <w:style w:type="paragraph" w:customStyle="1" w:styleId="Photobox02">
    <w:name w:val="Photo box 02"/>
    <w:basedOn w:val="Normal"/>
    <w:link w:val="Photobox02Char"/>
    <w:qFormat/>
    <w:rsid w:val="00497C7F"/>
    <w:rPr>
      <w:rFonts w:ascii="Verdana" w:hAnsi="Verdana"/>
      <w:sz w:val="16"/>
    </w:rPr>
  </w:style>
  <w:style w:type="character" w:customStyle="1" w:styleId="captiongoeshereChar">
    <w:name w:val="caption goes here Char"/>
    <w:basedOn w:val="DefaultParagraphFont"/>
    <w:link w:val="captiongoeshere"/>
    <w:rsid w:val="00497C7F"/>
    <w:rPr>
      <w:rFonts w:ascii="Verdana" w:hAnsi="Verdana"/>
      <w:color w:val="4F2F18"/>
      <w:kern w:val="28"/>
      <w:sz w:val="16"/>
    </w:rPr>
  </w:style>
  <w:style w:type="paragraph" w:customStyle="1" w:styleId="subheadgoeshere03">
    <w:name w:val="subhead goes here 03"/>
    <w:basedOn w:val="subheadgoeshere01"/>
    <w:link w:val="subheadgoeshere03Char"/>
    <w:qFormat/>
    <w:rsid w:val="00497C7F"/>
    <w:pPr>
      <w:spacing w:before="240" w:after="120"/>
    </w:pPr>
  </w:style>
  <w:style w:type="character" w:customStyle="1" w:styleId="Photobox02Char">
    <w:name w:val="Photo box 02 Char"/>
    <w:basedOn w:val="DefaultParagraphFont"/>
    <w:link w:val="Photobox02"/>
    <w:rsid w:val="00497C7F"/>
    <w:rPr>
      <w:rFonts w:ascii="Verdana" w:hAnsi="Verdana"/>
      <w:color w:val="000000"/>
      <w:kern w:val="28"/>
      <w:sz w:val="16"/>
    </w:rPr>
  </w:style>
  <w:style w:type="character" w:customStyle="1" w:styleId="subheadgoeshere03Char">
    <w:name w:val="subhead goes here 03 Char"/>
    <w:basedOn w:val="subheadgoeshere01Char"/>
    <w:link w:val="subheadgoeshere03"/>
    <w:rsid w:val="00497C7F"/>
    <w:rPr>
      <w:rFonts w:ascii="Verdana" w:hAnsi="Verdana"/>
      <w:b/>
      <w:color w:val="7B91A8"/>
      <w:kern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pixelsPerInch w:val="96"/>
  <w:targetScreenSz w:val="800x600"/>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Laurel:Downloads:TS010378957.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TS010378957.dot</Template>
  <TotalTime>1</TotalTime>
  <Pages>2</Pages>
  <Words>3</Words>
  <Characters>19</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lpstr>
    </vt:vector>
  </TitlesOfParts>
  <Manager/>
  <Company/>
  <LinksUpToDate>false</LinksUpToDate>
  <CharactersWithSpaces>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Laurel Yan</dc:creator>
  <cp:keywords/>
  <dc:description/>
  <cp:lastModifiedBy>Laurel Yan</cp:lastModifiedBy>
  <cp:revision>1</cp:revision>
  <cp:lastPrinted>2007-07-16T03:55:00Z</cp:lastPrinted>
  <dcterms:created xsi:type="dcterms:W3CDTF">2014-01-02T08:15:00Z</dcterms:created>
  <dcterms:modified xsi:type="dcterms:W3CDTF">2014-01-02T08:16:00Z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TC103789579990</vt:lpwstr>
  </property>
</Properties>
</file>