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vertAnchor="text" w:horzAnchor="page" w:tblpX="116" w:tblpY="7920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2240"/>
      </w:tblGrid>
      <w:tr w:rsidR="00346A01" w:rsidRPr="00A2008F">
        <w:trPr>
          <w:trHeight w:hRule="exact" w:val="7858"/>
        </w:trPr>
        <w:tc>
          <w:tcPr>
            <w:tcW w:w="12240" w:type="dxa"/>
            <w:tcMar>
              <w:top w:w="0" w:type="dxa"/>
              <w:bottom w:w="0" w:type="dxa"/>
            </w:tcMar>
          </w:tcPr>
          <w:p w:rsidR="00346A01" w:rsidRPr="00A2008F" w:rsidRDefault="00346A01">
            <w:bookmarkStart w:id="0" w:name="_GoBack"/>
            <w:bookmarkEnd w:id="0"/>
          </w:p>
        </w:tc>
      </w:tr>
      <w:tr w:rsidR="00346A01" w:rsidRPr="00A2008F">
        <w:trPr>
          <w:trHeight w:hRule="exact" w:val="20"/>
        </w:trPr>
        <w:tc>
          <w:tcPr>
            <w:tcW w:w="122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346A01" w:rsidRPr="00A2008F" w:rsidRDefault="00A4651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3175" b="3175"/>
                      <wp:wrapNone/>
                      <wp:docPr id="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0;margin-top:0;width:.75pt;height: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tbl>
      <w:tblPr>
        <w:tblpPr w:vertAnchor="text" w:horzAnchor="page" w:tblpX="116" w:tblpY="2"/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2240"/>
      </w:tblGrid>
      <w:tr w:rsidR="00346A01" w:rsidRPr="00A2008F">
        <w:trPr>
          <w:trHeight w:hRule="exact" w:val="7898"/>
        </w:trPr>
        <w:tc>
          <w:tcPr>
            <w:tcW w:w="12240" w:type="dxa"/>
            <w:tcMar>
              <w:top w:w="0" w:type="dxa"/>
              <w:bottom w:w="0" w:type="dxa"/>
            </w:tcMar>
          </w:tcPr>
          <w:p w:rsidR="00346A01" w:rsidRPr="00A2008F" w:rsidRDefault="00346A01"/>
        </w:tc>
      </w:tr>
      <w:tr w:rsidR="00346A01" w:rsidRPr="00A2008F">
        <w:trPr>
          <w:trHeight w:hRule="exact" w:val="20"/>
        </w:trPr>
        <w:tc>
          <w:tcPr>
            <w:tcW w:w="122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:rsidR="00346A01" w:rsidRPr="00A2008F" w:rsidRDefault="00A4651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3175" b="3175"/>
                      <wp:wrapNone/>
                      <wp:docPr id="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0;margin-top:0;width:.75pt;height: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" filled="f" stroked="f">
                      <w10:anchorlock/>
                    </v:rect>
                  </w:pict>
                </mc:Fallback>
              </mc:AlternateContent>
            </w:r>
          </w:p>
        </w:tc>
      </w:tr>
    </w:tbl>
    <w:p w:rsidR="00346A01" w:rsidRDefault="00A46516">
      <w:pPr>
        <w:spacing w:after="0" w:line="20" w:lineRule="exact"/>
      </w:pPr>
      <w:r>
        <w:rPr>
          <w:noProof/>
        </w:rPr>
        <w:drawing>
          <wp:anchor distT="0" distB="0" distL="114300" distR="114300" simplePos="0" relativeHeight="251655680" behindDoc="0" locked="1" layoutInCell="1" allowOverlap="1">
            <wp:simplePos x="0" y="0"/>
            <wp:positionH relativeFrom="page">
              <wp:posOffset>274320</wp:posOffset>
            </wp:positionH>
            <wp:positionV relativeFrom="page">
              <wp:posOffset>5303520</wp:posOffset>
            </wp:positionV>
            <wp:extent cx="7223760" cy="4480560"/>
            <wp:effectExtent l="0" t="0" r="0" b="0"/>
            <wp:wrapNone/>
            <wp:docPr id="4" name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page">
                  <wp:posOffset>962025</wp:posOffset>
                </wp:positionH>
                <wp:positionV relativeFrom="page">
                  <wp:posOffset>7350760</wp:posOffset>
                </wp:positionV>
                <wp:extent cx="5934075" cy="576580"/>
                <wp:effectExtent l="0" t="0" r="0" b="0"/>
                <wp:wrapNone/>
                <wp:docPr id="1" name="TextBox_MP1_PF3_PF9_467.25_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07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A01" w:rsidRDefault="001B0995">
                            <w:pPr>
                              <w:pStyle w:val="AveryStyle1"/>
                            </w:pPr>
                            <w:r>
                              <w:t>Congratulations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Box_MP1_PF3_PF9_467.25_117" o:spid="_x0000_s1026" style="position:absolute;margin-left:75.75pt;margin-top:578.8pt;width:467.25pt;height:45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" filled="f" stroked="f">
                <v:textbox inset="0,0,0,0">
                  <w:txbxContent>
                    <w:p w:rsidR="00346A01" w:rsidRDefault="001B0995">
                      <w:pPr>
                        <w:pStyle w:val="AveryStyle1"/>
                      </w:pPr>
                      <w:r>
                        <w:t>Congratulations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1" layoutInCell="1" allowOverlap="1">
            <wp:simplePos x="0" y="0"/>
            <wp:positionH relativeFrom="page">
              <wp:posOffset>2980690</wp:posOffset>
            </wp:positionH>
            <wp:positionV relativeFrom="page">
              <wp:posOffset>942975</wp:posOffset>
            </wp:positionV>
            <wp:extent cx="1791970" cy="733425"/>
            <wp:effectExtent l="0" t="0" r="11430" b="3175"/>
            <wp:wrapNone/>
            <wp:docPr id="2" name="Picture_MP2_PF5_PF11_141.121_57.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_MP2_PF5_PF11_141.121_57.75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6A01" w:rsidSect="00346A01">
      <w:pgSz w:w="12240" w:h="15840"/>
      <w:pgMar w:top="0" w:right="446" w:bottom="0" w:left="446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516"/>
    <w:rsid w:val="001B0995"/>
    <w:rsid w:val="00270F9D"/>
    <w:rsid w:val="00346A01"/>
    <w:rsid w:val="0064719B"/>
    <w:rsid w:val="00A2008F"/>
    <w:rsid w:val="00A4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ryStyle1">
    <w:name w:val="Avery Style 1"/>
    <w:uiPriority w:val="99"/>
    <w:rsid w:val="00346A01"/>
    <w:pPr>
      <w:jc w:val="center"/>
    </w:pPr>
    <w:rPr>
      <w:rFonts w:ascii="Georgia" w:hAnsi="Georgia" w:cs="Georgia"/>
      <w:bCs/>
      <w:color w:val="000000"/>
      <w:sz w:val="7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ryStyle1">
    <w:name w:val="Avery Style 1"/>
    <w:uiPriority w:val="99"/>
    <w:rsid w:val="00346A01"/>
    <w:pPr>
      <w:jc w:val="center"/>
    </w:pPr>
    <w:rPr>
      <w:rFonts w:ascii="Georgia" w:hAnsi="Georgia" w:cs="Georgia"/>
      <w:bCs/>
      <w:color w:val="000000"/>
      <w:sz w:val="7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aurel:Downloads:TS01037605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TS010376059.dot</Template>
  <TotalTime>0</TotalTime>
  <Pages>1</Pages>
  <Words>2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Avery Dennison Template</vt:lpstr>
    </vt:vector>
  </TitlesOfParts>
  <Manager/>
  <Company>Avery Dennison Corporation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Laurel Yan</dc:creator>
  <cp:keywords/>
  <dc:description/>
  <cp:lastModifiedBy>Laurel Yan</cp:lastModifiedBy>
  <cp:revision>1</cp:revision>
  <dcterms:created xsi:type="dcterms:W3CDTF">2014-03-12T06:43:00Z</dcterms:created>
  <dcterms:modified xsi:type="dcterms:W3CDTF">2014-03-12T06:43:00Z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TC103760599990</vt:lpwstr>
  </property>
</Properties>
</file>